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E7A517" w14:textId="0F0898B5" w:rsidR="00966FC2" w:rsidRPr="00115892" w:rsidRDefault="00AE610A" w:rsidP="00D9344F">
      <w:pPr>
        <w:spacing w:line="276" w:lineRule="auto"/>
        <w:rPr>
          <w:rFonts w:ascii="Comic Sans MS" w:hAnsi="Comic Sans MS"/>
          <w:b/>
          <w:sz w:val="32"/>
        </w:rPr>
      </w:pPr>
      <w:bookmarkStart w:id="0" w:name="_GoBack"/>
      <w:bookmarkEnd w:id="0"/>
      <w:r>
        <w:rPr>
          <w:rFonts w:ascii="Comic Sans MS" w:hAnsi="Comic Sans MS"/>
          <w:b/>
          <w:sz w:val="32"/>
        </w:rPr>
        <w:t>H</w:t>
      </w:r>
      <w:r w:rsidR="00966FC2" w:rsidRPr="00115892">
        <w:rPr>
          <w:rFonts w:ascii="Comic Sans MS" w:hAnsi="Comic Sans MS"/>
          <w:b/>
          <w:sz w:val="32"/>
        </w:rPr>
        <w:t xml:space="preserve">ome Learning – Puffins </w:t>
      </w:r>
      <w:r w:rsidR="00966FC2">
        <w:rPr>
          <w:rFonts w:ascii="Comic Sans MS" w:hAnsi="Comic Sans MS"/>
          <w:b/>
          <w:sz w:val="32"/>
        </w:rPr>
        <w:t xml:space="preserve">– Week </w:t>
      </w:r>
      <w:r w:rsidR="008E237C">
        <w:rPr>
          <w:rFonts w:ascii="Comic Sans MS" w:hAnsi="Comic Sans MS"/>
          <w:b/>
          <w:sz w:val="32"/>
        </w:rPr>
        <w:t>10</w:t>
      </w:r>
    </w:p>
    <w:p w14:paraId="7B82D568" w14:textId="77777777" w:rsidR="00896523" w:rsidRDefault="00896523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Hi Puffins,</w:t>
      </w:r>
    </w:p>
    <w:p w14:paraId="416DB288" w14:textId="2176B2E3" w:rsidR="005E1DA7" w:rsidRDefault="00896523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 hope you and your families are all keeping safe and well.</w:t>
      </w:r>
      <w:r w:rsidR="00581D75">
        <w:rPr>
          <w:rFonts w:ascii="Comic Sans MS" w:hAnsi="Comic Sans MS"/>
          <w:sz w:val="28"/>
        </w:rPr>
        <w:t xml:space="preserve"> Here is the home learning for week </w:t>
      </w:r>
      <w:r w:rsidR="00571636">
        <w:rPr>
          <w:rFonts w:ascii="Comic Sans MS" w:hAnsi="Comic Sans MS"/>
          <w:sz w:val="28"/>
        </w:rPr>
        <w:t>10</w:t>
      </w:r>
      <w:r w:rsidR="00581D75">
        <w:rPr>
          <w:rFonts w:ascii="Comic Sans MS" w:hAnsi="Comic Sans MS"/>
          <w:sz w:val="28"/>
        </w:rPr>
        <w:t>. T</w:t>
      </w:r>
      <w:r w:rsidR="00A86488">
        <w:rPr>
          <w:rFonts w:ascii="Comic Sans MS" w:hAnsi="Comic Sans MS"/>
          <w:sz w:val="28"/>
        </w:rPr>
        <w:t>he sheets from this pack can be stuck into homework books if you wish.</w:t>
      </w:r>
    </w:p>
    <w:p w14:paraId="2DB44387" w14:textId="115AEEF2" w:rsidR="00581D75" w:rsidRDefault="005E1DA7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Please do not feel </w:t>
      </w:r>
      <w:r w:rsidR="001C0F16">
        <w:rPr>
          <w:rFonts w:ascii="Comic Sans MS" w:hAnsi="Comic Sans MS"/>
          <w:sz w:val="28"/>
        </w:rPr>
        <w:t xml:space="preserve">pressured </w:t>
      </w:r>
      <w:r>
        <w:rPr>
          <w:rFonts w:ascii="Comic Sans MS" w:hAnsi="Comic Sans MS"/>
          <w:sz w:val="28"/>
        </w:rPr>
        <w:t xml:space="preserve">to complete every piece of </w:t>
      </w:r>
      <w:r w:rsidR="00F362D1">
        <w:rPr>
          <w:rFonts w:ascii="Comic Sans MS" w:hAnsi="Comic Sans MS"/>
          <w:sz w:val="28"/>
        </w:rPr>
        <w:t xml:space="preserve">home learning on the </w:t>
      </w:r>
      <w:r>
        <w:rPr>
          <w:rFonts w:ascii="Comic Sans MS" w:hAnsi="Comic Sans MS"/>
          <w:sz w:val="28"/>
        </w:rPr>
        <w:t>website, Purple</w:t>
      </w:r>
      <w:r w:rsidR="003D50FA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>Mash, MyMaths</w:t>
      </w:r>
      <w:r w:rsidR="00F362D1">
        <w:rPr>
          <w:rFonts w:ascii="Comic Sans MS" w:hAnsi="Comic Sans MS"/>
          <w:sz w:val="28"/>
        </w:rPr>
        <w:t xml:space="preserve"> and </w:t>
      </w:r>
      <w:r w:rsidR="00E411E2">
        <w:rPr>
          <w:rFonts w:ascii="Comic Sans MS" w:hAnsi="Comic Sans MS"/>
          <w:sz w:val="28"/>
        </w:rPr>
        <w:t>Timest</w:t>
      </w:r>
      <w:r w:rsidR="00F362D1">
        <w:rPr>
          <w:rFonts w:ascii="Comic Sans MS" w:hAnsi="Comic Sans MS"/>
          <w:sz w:val="28"/>
        </w:rPr>
        <w:t>able</w:t>
      </w:r>
      <w:r w:rsidR="004E5AE9">
        <w:rPr>
          <w:rFonts w:ascii="Comic Sans MS" w:hAnsi="Comic Sans MS"/>
          <w:sz w:val="28"/>
        </w:rPr>
        <w:t xml:space="preserve"> Rocks</w:t>
      </w:r>
      <w:r w:rsidR="00F362D1">
        <w:rPr>
          <w:rFonts w:ascii="Comic Sans MS" w:hAnsi="Comic Sans MS"/>
          <w:sz w:val="28"/>
        </w:rPr>
        <w:t xml:space="preserve">tars (year 2). </w:t>
      </w:r>
      <w:r w:rsidR="004E5AE9">
        <w:rPr>
          <w:rFonts w:ascii="Comic Sans MS" w:hAnsi="Comic Sans MS"/>
          <w:sz w:val="28"/>
        </w:rPr>
        <w:t>Please do what works</w:t>
      </w:r>
      <w:r w:rsidR="002B5DE3">
        <w:rPr>
          <w:rFonts w:ascii="Comic Sans MS" w:hAnsi="Comic Sans MS"/>
          <w:sz w:val="28"/>
        </w:rPr>
        <w:t xml:space="preserve"> best</w:t>
      </w:r>
      <w:r w:rsidR="004E5AE9">
        <w:rPr>
          <w:rFonts w:ascii="Comic Sans MS" w:hAnsi="Comic Sans MS"/>
          <w:sz w:val="28"/>
        </w:rPr>
        <w:t xml:space="preserve"> for</w:t>
      </w:r>
      <w:r w:rsidR="002B5DE3">
        <w:rPr>
          <w:rFonts w:ascii="Comic Sans MS" w:hAnsi="Comic Sans MS"/>
          <w:sz w:val="28"/>
        </w:rPr>
        <w:t xml:space="preserve"> </w:t>
      </w:r>
      <w:r w:rsidR="00CE35AE">
        <w:rPr>
          <w:rFonts w:ascii="Comic Sans MS" w:hAnsi="Comic Sans MS"/>
          <w:sz w:val="28"/>
        </w:rPr>
        <w:t>your</w:t>
      </w:r>
      <w:r w:rsidR="00B47E9B">
        <w:rPr>
          <w:rFonts w:ascii="Comic Sans MS" w:hAnsi="Comic Sans MS"/>
          <w:sz w:val="28"/>
        </w:rPr>
        <w:t xml:space="preserve"> child and</w:t>
      </w:r>
      <w:r w:rsidR="00CE35AE">
        <w:rPr>
          <w:rFonts w:ascii="Comic Sans MS" w:hAnsi="Comic Sans MS"/>
          <w:sz w:val="28"/>
        </w:rPr>
        <w:t xml:space="preserve"> family. </w:t>
      </w:r>
    </w:p>
    <w:p w14:paraId="176AF333" w14:textId="1E7EC064" w:rsidR="00895E66" w:rsidRPr="002018D1" w:rsidRDefault="00895E66" w:rsidP="00D9344F">
      <w:pPr>
        <w:spacing w:line="276" w:lineRule="auto"/>
        <w:rPr>
          <w:rFonts w:ascii="Comic Sans MS" w:hAnsi="Comic Sans MS"/>
          <w:sz w:val="16"/>
          <w:szCs w:val="16"/>
        </w:rPr>
      </w:pPr>
    </w:p>
    <w:p w14:paraId="18223B3E" w14:textId="3E2E75D3" w:rsidR="000D1D09" w:rsidRPr="005E3F69" w:rsidRDefault="00A73A14" w:rsidP="00D9344F">
      <w:pPr>
        <w:spacing w:line="276" w:lineRule="auto"/>
        <w:rPr>
          <w:rFonts w:ascii="Comic Sans MS" w:hAnsi="Comic Sans MS"/>
          <w:b/>
          <w:bCs/>
          <w:sz w:val="28"/>
        </w:rPr>
      </w:pPr>
      <w:r w:rsidRPr="005E3F69">
        <w:rPr>
          <w:rFonts w:ascii="Comic Sans MS" w:hAnsi="Comic Sans MS"/>
          <w:b/>
          <w:bCs/>
          <w:sz w:val="28"/>
        </w:rPr>
        <w:t xml:space="preserve">Purple Mash </w:t>
      </w:r>
      <w:r w:rsidR="00522994" w:rsidRPr="005E3F69">
        <w:rPr>
          <w:rFonts w:ascii="Comic Sans MS" w:hAnsi="Comic Sans MS"/>
          <w:b/>
          <w:bCs/>
          <w:sz w:val="28"/>
        </w:rPr>
        <w:t>2D</w:t>
      </w:r>
      <w:r w:rsidRPr="005E3F69">
        <w:rPr>
          <w:rFonts w:ascii="Comic Sans MS" w:hAnsi="Comic Sans MS"/>
          <w:b/>
          <w:bCs/>
          <w:sz w:val="28"/>
        </w:rPr>
        <w:t>os:</w:t>
      </w:r>
    </w:p>
    <w:p w14:paraId="2F162F81" w14:textId="1D62C3CF" w:rsidR="00CA46FD" w:rsidRDefault="00DE4173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Phonics – </w:t>
      </w:r>
      <w:r w:rsidR="00A275C1">
        <w:rPr>
          <w:rFonts w:ascii="Comic Sans MS" w:hAnsi="Comic Sans MS"/>
          <w:sz w:val="28"/>
        </w:rPr>
        <w:t>oe, au, ey</w:t>
      </w:r>
      <w:r w:rsidR="002018D1">
        <w:rPr>
          <w:rFonts w:ascii="Comic Sans MS" w:hAnsi="Comic Sans MS"/>
          <w:sz w:val="28"/>
        </w:rPr>
        <w:t xml:space="preserve"> </w:t>
      </w:r>
      <w:r w:rsidR="003C597D">
        <w:rPr>
          <w:rFonts w:ascii="Comic Sans MS" w:hAnsi="Comic Sans MS"/>
          <w:sz w:val="28"/>
        </w:rPr>
        <w:t>(click the speaker to sing</w:t>
      </w:r>
      <w:r w:rsidR="0066771C">
        <w:rPr>
          <w:rFonts w:ascii="Comic Sans MS" w:hAnsi="Comic Sans MS"/>
          <w:sz w:val="28"/>
        </w:rPr>
        <w:t xml:space="preserve"> along</w:t>
      </w:r>
      <w:r w:rsidR="003C597D">
        <w:rPr>
          <w:rFonts w:ascii="Comic Sans MS" w:hAnsi="Comic Sans MS"/>
          <w:sz w:val="28"/>
        </w:rPr>
        <w:t xml:space="preserve"> with Miss Chandler)</w:t>
      </w:r>
    </w:p>
    <w:p w14:paraId="321874AD" w14:textId="6E2250A4" w:rsidR="00B8624B" w:rsidRDefault="00B0203A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en-GB"/>
        </w:rPr>
        <w:drawing>
          <wp:anchor distT="0" distB="0" distL="114300" distR="114300" simplePos="0" relativeHeight="251712529" behindDoc="0" locked="0" layoutInCell="1" allowOverlap="1" wp14:anchorId="5CE52186" wp14:editId="1E678B5F">
            <wp:simplePos x="0" y="0"/>
            <wp:positionH relativeFrom="column">
              <wp:posOffset>-6350</wp:posOffset>
            </wp:positionH>
            <wp:positionV relativeFrom="paragraph">
              <wp:posOffset>89535</wp:posOffset>
            </wp:positionV>
            <wp:extent cx="6645910" cy="895350"/>
            <wp:effectExtent l="0" t="0" r="2540" b="0"/>
            <wp:wrapTopAndBottom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C7E37" w14:textId="77777777" w:rsidR="00B8624B" w:rsidRDefault="00B8624B" w:rsidP="00D9344F">
      <w:pPr>
        <w:spacing w:line="276" w:lineRule="auto"/>
        <w:rPr>
          <w:rFonts w:ascii="Comic Sans MS" w:hAnsi="Comic Sans MS"/>
          <w:sz w:val="28"/>
        </w:rPr>
      </w:pPr>
    </w:p>
    <w:p w14:paraId="645C202C" w14:textId="5DA0DD18" w:rsidR="00714F5B" w:rsidRDefault="00B0203A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en-GB"/>
        </w:rPr>
        <w:drawing>
          <wp:anchor distT="0" distB="0" distL="114300" distR="114300" simplePos="0" relativeHeight="251711505" behindDoc="0" locked="0" layoutInCell="1" allowOverlap="1" wp14:anchorId="4B1B7213" wp14:editId="0F4C7746">
            <wp:simplePos x="0" y="0"/>
            <wp:positionH relativeFrom="column">
              <wp:posOffset>-6350</wp:posOffset>
            </wp:positionH>
            <wp:positionV relativeFrom="paragraph">
              <wp:posOffset>382270</wp:posOffset>
            </wp:positionV>
            <wp:extent cx="6645910" cy="863600"/>
            <wp:effectExtent l="0" t="0" r="2540" b="0"/>
            <wp:wrapTopAndBottom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D09" w:rsidRPr="00964EB4">
        <w:rPr>
          <w:rFonts w:ascii="Comic Sans MS" w:hAnsi="Comic Sans MS"/>
          <w:sz w:val="28"/>
        </w:rPr>
        <w:t xml:space="preserve">Maths – </w:t>
      </w:r>
      <w:r w:rsidR="00A275C1">
        <w:rPr>
          <w:rFonts w:ascii="Comic Sans MS" w:hAnsi="Comic Sans MS"/>
          <w:sz w:val="28"/>
        </w:rPr>
        <w:t>Tally Charts</w:t>
      </w:r>
    </w:p>
    <w:p w14:paraId="514BE571" w14:textId="58AE935D" w:rsidR="00714F5B" w:rsidRDefault="00714F5B" w:rsidP="00D9344F">
      <w:pPr>
        <w:spacing w:line="276" w:lineRule="auto"/>
        <w:rPr>
          <w:rFonts w:ascii="Comic Sans MS" w:hAnsi="Comic Sans MS"/>
          <w:sz w:val="28"/>
        </w:rPr>
      </w:pPr>
    </w:p>
    <w:p w14:paraId="0B6B3F51" w14:textId="30919F81" w:rsidR="00A37591" w:rsidRDefault="00A37591" w:rsidP="00D9344F">
      <w:pPr>
        <w:spacing w:line="276" w:lineRule="auto"/>
        <w:rPr>
          <w:rFonts w:ascii="Comic Sans MS" w:hAnsi="Comic Sans MS"/>
          <w:sz w:val="28"/>
        </w:rPr>
      </w:pPr>
    </w:p>
    <w:p w14:paraId="4B9EE2D6" w14:textId="77777777" w:rsidR="00A37591" w:rsidRDefault="00A37591" w:rsidP="00D9344F">
      <w:pPr>
        <w:spacing w:line="276" w:lineRule="auto"/>
        <w:rPr>
          <w:rFonts w:ascii="Comic Sans MS" w:hAnsi="Comic Sans MS"/>
          <w:sz w:val="28"/>
        </w:rPr>
      </w:pPr>
    </w:p>
    <w:p w14:paraId="38D8A454" w14:textId="6D4687E3" w:rsidR="006423A9" w:rsidRDefault="006423A9" w:rsidP="00D9344F">
      <w:pPr>
        <w:spacing w:line="276" w:lineRule="auto"/>
        <w:rPr>
          <w:rFonts w:ascii="Comic Sans MS" w:hAnsi="Comic Sans MS"/>
          <w:sz w:val="28"/>
        </w:rPr>
      </w:pPr>
    </w:p>
    <w:p w14:paraId="7E1F194B" w14:textId="45D811EA" w:rsidR="00B71109" w:rsidRDefault="004B7E10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</w:t>
      </w:r>
    </w:p>
    <w:p w14:paraId="06C6161A" w14:textId="784AA2E8" w:rsidR="0034258D" w:rsidRDefault="0034258D" w:rsidP="00D9344F">
      <w:pPr>
        <w:spacing w:line="276" w:lineRule="auto"/>
        <w:rPr>
          <w:rFonts w:ascii="Comic Sans MS" w:hAnsi="Comic Sans MS"/>
          <w:sz w:val="28"/>
        </w:rPr>
      </w:pPr>
    </w:p>
    <w:p w14:paraId="74C86FCE" w14:textId="47B63A7F" w:rsidR="00E853A3" w:rsidRDefault="00E853A3" w:rsidP="00D9344F">
      <w:pPr>
        <w:spacing w:line="276" w:lineRule="auto"/>
        <w:rPr>
          <w:rFonts w:ascii="Comic Sans MS" w:hAnsi="Comic Sans MS"/>
          <w:sz w:val="28"/>
        </w:rPr>
      </w:pPr>
    </w:p>
    <w:p w14:paraId="34EEE7B0" w14:textId="77777777" w:rsidR="006F6EA5" w:rsidRDefault="006F6EA5" w:rsidP="00D9344F">
      <w:pPr>
        <w:spacing w:line="276" w:lineRule="auto"/>
        <w:rPr>
          <w:rFonts w:ascii="Comic Sans MS" w:hAnsi="Comic Sans MS"/>
          <w:sz w:val="28"/>
        </w:rPr>
      </w:pPr>
    </w:p>
    <w:p w14:paraId="40C42479" w14:textId="1D3109BF" w:rsidR="00716CE2" w:rsidRDefault="00A86488" w:rsidP="00926824">
      <w:pPr>
        <w:spacing w:line="276" w:lineRule="auto"/>
      </w:pPr>
      <w:r w:rsidRPr="007D7924">
        <w:rPr>
          <w:rFonts w:ascii="Comic Sans MS" w:hAnsi="Comic Sans MS"/>
          <w:b/>
          <w:sz w:val="32"/>
          <w:u w:val="single"/>
        </w:rPr>
        <w:lastRenderedPageBreak/>
        <w:t>Maths</w:t>
      </w:r>
      <w:r w:rsidR="00442436">
        <w:rPr>
          <w:rFonts w:ascii="Comic Sans MS" w:hAnsi="Comic Sans MS"/>
          <w:b/>
          <w:sz w:val="32"/>
          <w:u w:val="single"/>
        </w:rPr>
        <w:t xml:space="preserve"> –</w:t>
      </w:r>
      <w:r w:rsidR="00660AA0">
        <w:rPr>
          <w:rFonts w:ascii="Comic Sans MS" w:hAnsi="Comic Sans MS"/>
          <w:b/>
          <w:sz w:val="32"/>
          <w:u w:val="single"/>
        </w:rPr>
        <w:t xml:space="preserve"> Data Handling</w:t>
      </w:r>
      <w:r w:rsidR="00442436">
        <w:rPr>
          <w:rFonts w:ascii="Comic Sans MS" w:hAnsi="Comic Sans MS"/>
          <w:b/>
          <w:sz w:val="32"/>
          <w:u w:val="single"/>
        </w:rPr>
        <w:t xml:space="preserve"> </w:t>
      </w:r>
      <w:r w:rsidR="00660AA0">
        <w:rPr>
          <w:rFonts w:ascii="Comic Sans MS" w:hAnsi="Comic Sans MS"/>
          <w:b/>
          <w:sz w:val="32"/>
          <w:u w:val="single"/>
        </w:rPr>
        <w:t>(s</w:t>
      </w:r>
      <w:r w:rsidR="007216AA">
        <w:rPr>
          <w:rFonts w:ascii="Comic Sans MS" w:hAnsi="Comic Sans MS"/>
          <w:b/>
          <w:sz w:val="32"/>
          <w:u w:val="single"/>
        </w:rPr>
        <w:t>tatistics</w:t>
      </w:r>
      <w:r w:rsidR="00660AA0">
        <w:rPr>
          <w:rFonts w:ascii="Comic Sans MS" w:hAnsi="Comic Sans MS"/>
          <w:b/>
          <w:sz w:val="32"/>
          <w:u w:val="single"/>
        </w:rPr>
        <w:t>)</w:t>
      </w:r>
      <w:r w:rsidR="00334113">
        <w:rPr>
          <w:rFonts w:ascii="Comic Sans MS" w:hAnsi="Comic Sans MS"/>
          <w:b/>
          <w:sz w:val="32"/>
          <w:u w:val="single"/>
        </w:rPr>
        <w:t>:</w:t>
      </w:r>
      <w:r w:rsidR="00334113" w:rsidRPr="000E7AB1">
        <w:rPr>
          <w:rFonts w:ascii="Comic Sans MS" w:hAnsi="Comic Sans MS"/>
          <w:b/>
          <w:sz w:val="28"/>
          <w:szCs w:val="28"/>
        </w:rPr>
        <w:t xml:space="preserve"> </w:t>
      </w:r>
      <w:r w:rsidR="00C73F6C" w:rsidRPr="000E7AB1">
        <w:rPr>
          <w:rFonts w:ascii="Comic Sans MS" w:hAnsi="Comic Sans MS"/>
          <w:sz w:val="28"/>
          <w:szCs w:val="28"/>
        </w:rPr>
        <w:t>MyMaths -</w:t>
      </w:r>
      <w:r w:rsidR="00A361DD" w:rsidRPr="000E7AB1">
        <w:rPr>
          <w:rFonts w:ascii="Comic Sans MS" w:hAnsi="Comic Sans MS"/>
          <w:sz w:val="28"/>
          <w:szCs w:val="28"/>
        </w:rPr>
        <w:t xml:space="preserve"> </w:t>
      </w:r>
      <w:r w:rsidR="00152A78" w:rsidRPr="000E7AB1">
        <w:rPr>
          <w:rFonts w:ascii="Comic Sans MS" w:hAnsi="Comic Sans MS"/>
          <w:sz w:val="28"/>
          <w:szCs w:val="28"/>
        </w:rPr>
        <w:t>Statistics</w:t>
      </w:r>
      <w:r w:rsidR="003E40DD" w:rsidRPr="000E7AB1">
        <w:rPr>
          <w:rFonts w:ascii="Comic Sans MS" w:hAnsi="Comic Sans MS"/>
          <w:sz w:val="28"/>
          <w:szCs w:val="28"/>
        </w:rPr>
        <w:t xml:space="preserve">. </w:t>
      </w:r>
      <w:r w:rsidR="00D91C0D" w:rsidRPr="000E7AB1">
        <w:rPr>
          <w:rFonts w:ascii="Comic Sans MS" w:hAnsi="Comic Sans MS"/>
          <w:sz w:val="28"/>
          <w:szCs w:val="28"/>
        </w:rPr>
        <w:t>BBC Bitesize</w:t>
      </w:r>
      <w:r w:rsidR="00D008BD" w:rsidRPr="000E7AB1">
        <w:rPr>
          <w:rFonts w:ascii="Comic Sans MS" w:hAnsi="Comic Sans MS"/>
          <w:sz w:val="28"/>
          <w:szCs w:val="28"/>
        </w:rPr>
        <w:t xml:space="preserve"> </w:t>
      </w:r>
      <w:r w:rsidR="00DF4561" w:rsidRPr="000E7AB1">
        <w:rPr>
          <w:rFonts w:ascii="Comic Sans MS" w:hAnsi="Comic Sans MS"/>
          <w:sz w:val="28"/>
          <w:szCs w:val="28"/>
        </w:rPr>
        <w:t>(</w:t>
      </w:r>
      <w:r w:rsidR="0024256D">
        <w:rPr>
          <w:rFonts w:ascii="Comic Sans MS" w:hAnsi="Comic Sans MS"/>
          <w:sz w:val="28"/>
          <w:szCs w:val="28"/>
        </w:rPr>
        <w:t xml:space="preserve">Organised </w:t>
      </w:r>
      <w:r w:rsidR="00B70885">
        <w:rPr>
          <w:rFonts w:ascii="Comic Sans MS" w:hAnsi="Comic Sans MS"/>
          <w:sz w:val="28"/>
          <w:szCs w:val="28"/>
        </w:rPr>
        <w:t xml:space="preserve">Tally) </w:t>
      </w:r>
      <w:hyperlink r:id="rId9" w:history="1">
        <w:r w:rsidR="0024256D" w:rsidRPr="00BB0A6A">
          <w:rPr>
            <w:rStyle w:val="Hyperlink"/>
            <w:sz w:val="24"/>
            <w:szCs w:val="24"/>
          </w:rPr>
          <w:t>https://www.bbc.co.uk/bitesize/clips/z7r9jxs</w:t>
        </w:r>
      </w:hyperlink>
      <w:r w:rsidR="006A3EDB">
        <w:t xml:space="preserve"> </w:t>
      </w:r>
    </w:p>
    <w:p w14:paraId="38DB0CBB" w14:textId="0207E1E2" w:rsidR="00EF4211" w:rsidRPr="00693088" w:rsidRDefault="00002DBF" w:rsidP="00002DBF">
      <w:pPr>
        <w:spacing w:line="276" w:lineRule="auto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noProof/>
          <w:sz w:val="32"/>
          <w:lang w:eastAsia="en-GB"/>
        </w:rPr>
        <w:drawing>
          <wp:anchor distT="0" distB="0" distL="114300" distR="114300" simplePos="0" relativeHeight="251693073" behindDoc="1" locked="0" layoutInCell="1" allowOverlap="1" wp14:anchorId="6DB3BE38" wp14:editId="615C1639">
            <wp:simplePos x="0" y="0"/>
            <wp:positionH relativeFrom="column">
              <wp:posOffset>11430</wp:posOffset>
            </wp:positionH>
            <wp:positionV relativeFrom="paragraph">
              <wp:posOffset>293370</wp:posOffset>
            </wp:positionV>
            <wp:extent cx="6645910" cy="8641080"/>
            <wp:effectExtent l="0" t="0" r="2540" b="76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0"/>
                    <a:stretch/>
                  </pic:blipFill>
                  <pic:spPr bwMode="auto">
                    <a:xfrm>
                      <a:off x="0" y="0"/>
                      <a:ext cx="6645910" cy="864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4303C">
        <w:rPr>
          <w:rFonts w:ascii="Comic Sans MS" w:hAnsi="Comic Sans MS"/>
          <w:b/>
          <w:bCs/>
          <w:sz w:val="28"/>
          <w:szCs w:val="28"/>
          <w:highlight w:val="yellow"/>
        </w:rPr>
        <w:t xml:space="preserve">Tally Activity - </w:t>
      </w:r>
      <w:r w:rsidR="00062172" w:rsidRPr="00D4005F">
        <w:rPr>
          <w:rFonts w:ascii="Comic Sans MS" w:hAnsi="Comic Sans MS"/>
          <w:b/>
          <w:bCs/>
          <w:sz w:val="28"/>
          <w:szCs w:val="28"/>
          <w:highlight w:val="yellow"/>
        </w:rPr>
        <w:t>Remember we count tally marks in 5’s</w:t>
      </w:r>
    </w:p>
    <w:p w14:paraId="47FC3BF1" w14:textId="07667E4C" w:rsidR="00860326" w:rsidRDefault="00860326" w:rsidP="00926824">
      <w:pPr>
        <w:spacing w:line="276" w:lineRule="auto"/>
        <w:rPr>
          <w:rFonts w:ascii="Comic Sans MS" w:hAnsi="Comic Sans MS"/>
          <w:sz w:val="32"/>
        </w:rPr>
      </w:pPr>
    </w:p>
    <w:p w14:paraId="336E01CE" w14:textId="77E2FF75" w:rsidR="00CF57B5" w:rsidRPr="00674ACA" w:rsidRDefault="00716CE2" w:rsidP="00D9344F">
      <w:pPr>
        <w:spacing w:line="276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en-GB"/>
        </w:rPr>
        <w:lastRenderedPageBreak/>
        <w:drawing>
          <wp:anchor distT="0" distB="0" distL="114300" distR="114300" simplePos="0" relativeHeight="251691025" behindDoc="1" locked="0" layoutInCell="1" allowOverlap="1" wp14:anchorId="0562558B" wp14:editId="13EF17BA">
            <wp:simplePos x="0" y="0"/>
            <wp:positionH relativeFrom="column">
              <wp:posOffset>14605</wp:posOffset>
            </wp:positionH>
            <wp:positionV relativeFrom="paragraph">
              <wp:posOffset>117475</wp:posOffset>
            </wp:positionV>
            <wp:extent cx="6771640" cy="9497695"/>
            <wp:effectExtent l="0" t="0" r="0" b="8255"/>
            <wp:wrapTight wrapText="bothSides">
              <wp:wrapPolygon edited="0">
                <wp:start x="0" y="0"/>
                <wp:lineTo x="0" y="21575"/>
                <wp:lineTo x="21511" y="21575"/>
                <wp:lineTo x="2151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640" cy="949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7E64B" w14:textId="15EFEF5D" w:rsidR="000C23AA" w:rsidRDefault="00406257" w:rsidP="00D9344F">
      <w:pPr>
        <w:spacing w:line="276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en-GB"/>
        </w:rPr>
        <w:lastRenderedPageBreak/>
        <w:drawing>
          <wp:anchor distT="0" distB="0" distL="114300" distR="114300" simplePos="0" relativeHeight="251692049" behindDoc="1" locked="0" layoutInCell="1" allowOverlap="1" wp14:anchorId="2CD6A639" wp14:editId="15028311">
            <wp:simplePos x="0" y="0"/>
            <wp:positionH relativeFrom="column">
              <wp:posOffset>143510</wp:posOffset>
            </wp:positionH>
            <wp:positionV relativeFrom="paragraph">
              <wp:posOffset>254635</wp:posOffset>
            </wp:positionV>
            <wp:extent cx="6423660" cy="5977890"/>
            <wp:effectExtent l="0" t="0" r="0" b="3810"/>
            <wp:wrapTight wrapText="bothSides">
              <wp:wrapPolygon edited="0">
                <wp:start x="0" y="0"/>
                <wp:lineTo x="0" y="21545"/>
                <wp:lineTo x="21523" y="21545"/>
                <wp:lineTo x="2152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2" t="26481"/>
                    <a:stretch/>
                  </pic:blipFill>
                  <pic:spPr bwMode="auto">
                    <a:xfrm>
                      <a:off x="0" y="0"/>
                      <a:ext cx="6423660" cy="597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B50FA" w14:textId="4CD37146" w:rsidR="00256DD9" w:rsidRDefault="00256DD9" w:rsidP="00D9344F">
      <w:pPr>
        <w:spacing w:line="276" w:lineRule="auto"/>
        <w:rPr>
          <w:rFonts w:ascii="Comic Sans MS" w:hAnsi="Comic Sans MS"/>
          <w:sz w:val="32"/>
        </w:rPr>
      </w:pPr>
    </w:p>
    <w:p w14:paraId="66AD5FC5" w14:textId="7C476800" w:rsidR="000C23AA" w:rsidRDefault="000C23AA" w:rsidP="00D9344F">
      <w:pPr>
        <w:spacing w:line="276" w:lineRule="auto"/>
        <w:rPr>
          <w:rFonts w:ascii="Comic Sans MS" w:hAnsi="Comic Sans MS"/>
          <w:sz w:val="32"/>
        </w:rPr>
      </w:pPr>
    </w:p>
    <w:p w14:paraId="70C0A4C8" w14:textId="49CFEBF7" w:rsidR="00256DD9" w:rsidRPr="00A16276" w:rsidRDefault="00256DD9" w:rsidP="00674ACA">
      <w:pPr>
        <w:spacing w:line="276" w:lineRule="auto"/>
        <w:rPr>
          <w:rFonts w:ascii="Comic Sans MS" w:hAnsi="Comic Sans MS"/>
          <w:b/>
          <w:bCs/>
          <w:sz w:val="40"/>
          <w:szCs w:val="40"/>
        </w:rPr>
      </w:pPr>
    </w:p>
    <w:p w14:paraId="266789BE" w14:textId="77777777" w:rsidR="00C80D9F" w:rsidRDefault="00C80D9F" w:rsidP="00D9344F">
      <w:pPr>
        <w:spacing w:line="276" w:lineRule="auto"/>
        <w:rPr>
          <w:rFonts w:ascii="Comic Sans MS" w:hAnsi="Comic Sans MS"/>
          <w:sz w:val="32"/>
        </w:rPr>
      </w:pPr>
    </w:p>
    <w:p w14:paraId="68A71825" w14:textId="77777777" w:rsidR="00C80D9F" w:rsidRDefault="00C80D9F" w:rsidP="00D9344F">
      <w:pPr>
        <w:spacing w:line="276" w:lineRule="auto"/>
        <w:rPr>
          <w:rFonts w:ascii="Comic Sans MS" w:hAnsi="Comic Sans MS"/>
          <w:sz w:val="32"/>
        </w:rPr>
      </w:pPr>
    </w:p>
    <w:p w14:paraId="7E616FE2" w14:textId="464618EB" w:rsidR="00C80D9F" w:rsidRDefault="00C80D9F" w:rsidP="00D9344F">
      <w:pPr>
        <w:spacing w:line="276" w:lineRule="auto"/>
        <w:rPr>
          <w:rFonts w:ascii="Comic Sans MS" w:hAnsi="Comic Sans MS"/>
          <w:sz w:val="32"/>
        </w:rPr>
      </w:pPr>
    </w:p>
    <w:p w14:paraId="0A36CB9D" w14:textId="77777777" w:rsidR="00C87982" w:rsidRDefault="00C87982" w:rsidP="00D9344F">
      <w:pPr>
        <w:spacing w:line="276" w:lineRule="auto"/>
        <w:rPr>
          <w:rFonts w:ascii="Comic Sans MS" w:hAnsi="Comic Sans MS"/>
          <w:sz w:val="32"/>
        </w:rPr>
      </w:pPr>
    </w:p>
    <w:p w14:paraId="49E1495A" w14:textId="7FE7E5A2" w:rsidR="00A86488" w:rsidRPr="005F5EB4" w:rsidRDefault="00A86488" w:rsidP="00D9344F">
      <w:pPr>
        <w:spacing w:line="276" w:lineRule="auto"/>
        <w:rPr>
          <w:rFonts w:ascii="Comic Sans MS" w:hAnsi="Comic Sans MS"/>
          <w:sz w:val="40"/>
        </w:rPr>
      </w:pPr>
      <w:r w:rsidRPr="005F5EB4">
        <w:rPr>
          <w:rFonts w:ascii="Comic Sans MS" w:hAnsi="Comic Sans MS"/>
          <w:sz w:val="32"/>
        </w:rPr>
        <w:lastRenderedPageBreak/>
        <w:t>Addition Methods</w:t>
      </w:r>
      <w:r>
        <w:rPr>
          <w:rFonts w:ascii="Comic Sans MS" w:hAnsi="Comic Sans MS"/>
          <w:sz w:val="32"/>
        </w:rPr>
        <w:t xml:space="preserve"> </w:t>
      </w:r>
      <w:r w:rsidRPr="00B675B9">
        <w:rPr>
          <w:rFonts w:ascii="Comic Sans MS" w:hAnsi="Comic Sans MS"/>
          <w:sz w:val="48"/>
        </w:rPr>
        <w:t>+</w:t>
      </w:r>
    </w:p>
    <w:tbl>
      <w:tblPr>
        <w:tblStyle w:val="TableGrid"/>
        <w:tblpPr w:leftFromText="180" w:rightFromText="180" w:vertAnchor="text" w:tblpY="42"/>
        <w:tblW w:w="10396" w:type="dxa"/>
        <w:tblLook w:val="04A0" w:firstRow="1" w:lastRow="0" w:firstColumn="1" w:lastColumn="0" w:noHBand="0" w:noVBand="1"/>
      </w:tblPr>
      <w:tblGrid>
        <w:gridCol w:w="2079"/>
        <w:gridCol w:w="2079"/>
        <w:gridCol w:w="2079"/>
        <w:gridCol w:w="2079"/>
        <w:gridCol w:w="2080"/>
      </w:tblGrid>
      <w:tr w:rsidR="00A86488" w:rsidRPr="001D14E4" w14:paraId="536EF81C" w14:textId="77777777" w:rsidTr="00D9344F">
        <w:trPr>
          <w:trHeight w:val="1406"/>
        </w:trPr>
        <w:tc>
          <w:tcPr>
            <w:tcW w:w="2079" w:type="dxa"/>
          </w:tcPr>
          <w:p w14:paraId="62C7CC19" w14:textId="77777777" w:rsidR="00A86488" w:rsidRPr="001D14E4" w:rsidRDefault="00A86488" w:rsidP="00D9344F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58244" behindDoc="1" locked="0" layoutInCell="1" allowOverlap="1" wp14:anchorId="1F58D2EE" wp14:editId="2DA0BECB">
                  <wp:simplePos x="0" y="0"/>
                  <wp:positionH relativeFrom="column">
                    <wp:posOffset>153626</wp:posOffset>
                  </wp:positionH>
                  <wp:positionV relativeFrom="paragraph">
                    <wp:posOffset>43878</wp:posOffset>
                  </wp:positionV>
                  <wp:extent cx="798490" cy="702126"/>
                  <wp:effectExtent l="0" t="0" r="1905" b="317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21" t="16888" r="16832" b="55213"/>
                          <a:stretch/>
                        </pic:blipFill>
                        <pic:spPr bwMode="auto">
                          <a:xfrm>
                            <a:off x="0" y="0"/>
                            <a:ext cx="799824" cy="70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25EDC316" w14:textId="77777777" w:rsidR="00A86488" w:rsidRPr="001D14E4" w:rsidRDefault="00A86488" w:rsidP="00D9344F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0AC42C6B" wp14:editId="22E8C0F7">
                  <wp:simplePos x="0" y="0"/>
                  <wp:positionH relativeFrom="column">
                    <wp:posOffset>283138</wp:posOffset>
                  </wp:positionH>
                  <wp:positionV relativeFrom="paragraph">
                    <wp:posOffset>108272</wp:posOffset>
                  </wp:positionV>
                  <wp:extent cx="489398" cy="623239"/>
                  <wp:effectExtent l="0" t="0" r="6350" b="5715"/>
                  <wp:wrapNone/>
                  <wp:docPr id="5" name="Picture 5" descr="Image result for long addition under 100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ng addition under 100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1" t="57128"/>
                          <a:stretch/>
                        </pic:blipFill>
                        <pic:spPr bwMode="auto">
                          <a:xfrm>
                            <a:off x="0" y="0"/>
                            <a:ext cx="498457" cy="63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2D61DAF7" w14:textId="77777777" w:rsidR="00A86488" w:rsidRPr="001D14E4" w:rsidRDefault="00A86488" w:rsidP="00D9344F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58241" behindDoc="1" locked="0" layoutInCell="1" allowOverlap="1" wp14:anchorId="563F9121" wp14:editId="5FAF912D">
                  <wp:simplePos x="0" y="0"/>
                  <wp:positionH relativeFrom="column">
                    <wp:posOffset>26285</wp:posOffset>
                  </wp:positionH>
                  <wp:positionV relativeFrom="paragraph">
                    <wp:posOffset>108272</wp:posOffset>
                  </wp:positionV>
                  <wp:extent cx="1094705" cy="597651"/>
                  <wp:effectExtent l="0" t="0" r="0" b="0"/>
                  <wp:wrapNone/>
                  <wp:docPr id="9" name="Picture 2" descr="Image result for jumps number line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jumps number line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286" cy="60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1E1A0382" w14:textId="56D3F29F" w:rsidR="00A86488" w:rsidRPr="001D14E4" w:rsidRDefault="00A86488" w:rsidP="00D9344F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58242" behindDoc="1" locked="0" layoutInCell="1" allowOverlap="1" wp14:anchorId="6D6164A7" wp14:editId="4C5F5DCB">
                  <wp:simplePos x="0" y="0"/>
                  <wp:positionH relativeFrom="column">
                    <wp:posOffset>14131</wp:posOffset>
                  </wp:positionH>
                  <wp:positionV relativeFrom="paragraph">
                    <wp:posOffset>249940</wp:posOffset>
                  </wp:positionV>
                  <wp:extent cx="1139879" cy="360608"/>
                  <wp:effectExtent l="0" t="0" r="3175" b="1905"/>
                  <wp:wrapNone/>
                  <wp:docPr id="10" name="Picture 10" descr="Image result for bar model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r model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48"/>
                          <a:stretch/>
                        </pic:blipFill>
                        <pic:spPr bwMode="auto">
                          <a:xfrm>
                            <a:off x="0" y="0"/>
                            <a:ext cx="1172118" cy="37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</w:tcPr>
          <w:p w14:paraId="67055A88" w14:textId="77777777" w:rsidR="00A86488" w:rsidRPr="001D14E4" w:rsidRDefault="00A86488" w:rsidP="00D9344F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58243" behindDoc="1" locked="0" layoutInCell="1" allowOverlap="1" wp14:anchorId="019E09CB" wp14:editId="26EA6A71">
                  <wp:simplePos x="0" y="0"/>
                  <wp:positionH relativeFrom="column">
                    <wp:posOffset>-36660</wp:posOffset>
                  </wp:positionH>
                  <wp:positionV relativeFrom="paragraph">
                    <wp:posOffset>43878</wp:posOffset>
                  </wp:positionV>
                  <wp:extent cx="1107583" cy="790123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9" t="5168" r="30233" b="56241"/>
                          <a:stretch/>
                        </pic:blipFill>
                        <pic:spPr bwMode="auto">
                          <a:xfrm>
                            <a:off x="0" y="0"/>
                            <a:ext cx="1113476" cy="794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6C46977" w14:textId="5DAD2F98" w:rsidR="0088078E" w:rsidRDefault="00A86488" w:rsidP="00D9344F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>Choose a method to add</w:t>
      </w:r>
      <w:r>
        <w:rPr>
          <w:rFonts w:ascii="Comic Sans MS" w:hAnsi="Comic Sans MS"/>
          <w:sz w:val="28"/>
        </w:rPr>
        <w:t xml:space="preserve">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3A632636" w14:textId="7EAD80A8" w:rsidR="007A5C6F" w:rsidRDefault="00DF1C9C" w:rsidP="00C87982">
      <w:pPr>
        <w:spacing w:line="48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Add twenty-six and </w:t>
      </w:r>
      <w:r w:rsidR="00227D4D">
        <w:rPr>
          <w:rFonts w:ascii="Comic Sans MS" w:hAnsi="Comic Sans MS"/>
          <w:sz w:val="28"/>
        </w:rPr>
        <w:t xml:space="preserve">nine ____________ </w:t>
      </w:r>
    </w:p>
    <w:p w14:paraId="76889468" w14:textId="03CD9E7D" w:rsidR="003B00EE" w:rsidRDefault="00227D4D" w:rsidP="00C87982">
      <w:pPr>
        <w:spacing w:line="48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Add ten and thirty-one ____________</w:t>
      </w:r>
    </w:p>
    <w:p w14:paraId="0245C754" w14:textId="77777777" w:rsidR="00CB6917" w:rsidRDefault="00CB6917" w:rsidP="00C87982">
      <w:pPr>
        <w:spacing w:line="480" w:lineRule="auto"/>
        <w:rPr>
          <w:rFonts w:ascii="Comic Sans MS" w:hAnsi="Comic Sans MS"/>
          <w:sz w:val="28"/>
        </w:rPr>
      </w:pPr>
    </w:p>
    <w:p w14:paraId="5308A1B5" w14:textId="7CF481BB" w:rsidR="00A86488" w:rsidRPr="005F5EB4" w:rsidRDefault="00A86488" w:rsidP="00D9344F">
      <w:pPr>
        <w:spacing w:line="276" w:lineRule="auto"/>
        <w:rPr>
          <w:rFonts w:ascii="Comic Sans MS" w:hAnsi="Comic Sans MS"/>
          <w:sz w:val="32"/>
        </w:rPr>
      </w:pPr>
      <w:r w:rsidRPr="005F5EB4">
        <w:rPr>
          <w:rFonts w:ascii="Comic Sans MS" w:hAnsi="Comic Sans MS"/>
          <w:sz w:val="32"/>
        </w:rPr>
        <w:t>Subtraction Methods</w:t>
      </w:r>
      <w:r>
        <w:rPr>
          <w:rFonts w:ascii="Comic Sans MS" w:hAnsi="Comic Sans MS"/>
          <w:sz w:val="32"/>
        </w:rPr>
        <w:t xml:space="preserve"> </w:t>
      </w:r>
      <w:r w:rsidRPr="00B675B9">
        <w:rPr>
          <w:rFonts w:ascii="Comic Sans MS" w:hAnsi="Comic Sans MS"/>
          <w:sz w:val="36"/>
        </w:rPr>
        <w:t>-</w:t>
      </w:r>
    </w:p>
    <w:tbl>
      <w:tblPr>
        <w:tblStyle w:val="TableGrid"/>
        <w:tblpPr w:leftFromText="180" w:rightFromText="180" w:vertAnchor="text" w:tblpY="42"/>
        <w:tblW w:w="10476" w:type="dxa"/>
        <w:tblLook w:val="04A0" w:firstRow="1" w:lastRow="0" w:firstColumn="1" w:lastColumn="0" w:noHBand="0" w:noVBand="1"/>
      </w:tblPr>
      <w:tblGrid>
        <w:gridCol w:w="2095"/>
        <w:gridCol w:w="2095"/>
        <w:gridCol w:w="2095"/>
        <w:gridCol w:w="2095"/>
        <w:gridCol w:w="2096"/>
      </w:tblGrid>
      <w:tr w:rsidR="00A86488" w:rsidRPr="004D7C39" w14:paraId="4ABF7668" w14:textId="77777777" w:rsidTr="00D9344F">
        <w:trPr>
          <w:trHeight w:val="1346"/>
        </w:trPr>
        <w:tc>
          <w:tcPr>
            <w:tcW w:w="2095" w:type="dxa"/>
          </w:tcPr>
          <w:p w14:paraId="0D30838F" w14:textId="77777777" w:rsidR="00A86488" w:rsidRPr="004D7C39" w:rsidRDefault="00A86488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8" behindDoc="1" locked="0" layoutInCell="1" allowOverlap="1" wp14:anchorId="0A0245A6" wp14:editId="1436B30F">
                  <wp:simplePos x="0" y="0"/>
                  <wp:positionH relativeFrom="column">
                    <wp:posOffset>153625</wp:posOffset>
                  </wp:positionH>
                  <wp:positionV relativeFrom="paragraph">
                    <wp:posOffset>38860</wp:posOffset>
                  </wp:positionV>
                  <wp:extent cx="811369" cy="713451"/>
                  <wp:effectExtent l="0" t="0" r="825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21" t="16888" r="16832" b="55213"/>
                          <a:stretch/>
                        </pic:blipFill>
                        <pic:spPr bwMode="auto">
                          <a:xfrm>
                            <a:off x="0" y="0"/>
                            <a:ext cx="817023" cy="71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1933C085" w14:textId="77777777" w:rsidR="00A86488" w:rsidRPr="004D7C39" w:rsidRDefault="00A86488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5" behindDoc="1" locked="0" layoutInCell="1" allowOverlap="1" wp14:anchorId="117FF5B2" wp14:editId="75016213">
                  <wp:simplePos x="0" y="0"/>
                  <wp:positionH relativeFrom="column">
                    <wp:posOffset>283138</wp:posOffset>
                  </wp:positionH>
                  <wp:positionV relativeFrom="paragraph">
                    <wp:posOffset>103255</wp:posOffset>
                  </wp:positionV>
                  <wp:extent cx="476519" cy="606838"/>
                  <wp:effectExtent l="0" t="0" r="0" b="3175"/>
                  <wp:wrapNone/>
                  <wp:docPr id="13" name="Picture 13" descr="Image result for long addition under 100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ng addition under 100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1" t="57128"/>
                          <a:stretch/>
                        </pic:blipFill>
                        <pic:spPr bwMode="auto">
                          <a:xfrm>
                            <a:off x="0" y="0"/>
                            <a:ext cx="483669" cy="61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716D714D" w14:textId="77777777" w:rsidR="00A86488" w:rsidRPr="004D7C39" w:rsidRDefault="00A86488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6" behindDoc="1" locked="0" layoutInCell="1" allowOverlap="1" wp14:anchorId="511C6222" wp14:editId="48ED91E3">
                  <wp:simplePos x="0" y="0"/>
                  <wp:positionH relativeFrom="column">
                    <wp:posOffset>26285</wp:posOffset>
                  </wp:positionH>
                  <wp:positionV relativeFrom="paragraph">
                    <wp:posOffset>103255</wp:posOffset>
                  </wp:positionV>
                  <wp:extent cx="1004553" cy="548433"/>
                  <wp:effectExtent l="0" t="0" r="5715" b="4445"/>
                  <wp:wrapNone/>
                  <wp:docPr id="14" name="Picture 2" descr="Image result for jumps number line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jumps number line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53" cy="55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0EA07FA7" w14:textId="02A1C02B" w:rsidR="00A86488" w:rsidRPr="004D7C39" w:rsidRDefault="00A86488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7" behindDoc="1" locked="0" layoutInCell="1" allowOverlap="1" wp14:anchorId="5D027BA4" wp14:editId="022939F2">
                  <wp:simplePos x="0" y="0"/>
                  <wp:positionH relativeFrom="column">
                    <wp:posOffset>14131</wp:posOffset>
                  </wp:positionH>
                  <wp:positionV relativeFrom="paragraph">
                    <wp:posOffset>244922</wp:posOffset>
                  </wp:positionV>
                  <wp:extent cx="1017431" cy="321871"/>
                  <wp:effectExtent l="0" t="0" r="0" b="2540"/>
                  <wp:wrapNone/>
                  <wp:docPr id="16" name="Picture 16" descr="Image result for bar model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r model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48"/>
                          <a:stretch/>
                        </pic:blipFill>
                        <pic:spPr bwMode="auto">
                          <a:xfrm>
                            <a:off x="0" y="0"/>
                            <a:ext cx="1029923" cy="32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6" w:type="dxa"/>
          </w:tcPr>
          <w:p w14:paraId="3E4DD3B4" w14:textId="644F97DA" w:rsidR="00A86488" w:rsidRPr="004D7C39" w:rsidRDefault="00B01AC1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noProof/>
                <w:sz w:val="28"/>
                <w:lang w:eastAsia="en-GB"/>
              </w:rPr>
              <w:drawing>
                <wp:anchor distT="0" distB="0" distL="114300" distR="114300" simplePos="0" relativeHeight="251658257" behindDoc="0" locked="0" layoutInCell="1" allowOverlap="1" wp14:anchorId="4F9BE6C2" wp14:editId="25927D1C">
                  <wp:simplePos x="0" y="0"/>
                  <wp:positionH relativeFrom="column">
                    <wp:posOffset>66160</wp:posOffset>
                  </wp:positionH>
                  <wp:positionV relativeFrom="paragraph">
                    <wp:posOffset>36487</wp:posOffset>
                  </wp:positionV>
                  <wp:extent cx="965200" cy="717533"/>
                  <wp:effectExtent l="0" t="0" r="6350" b="6985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7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50E6">
              <w:rPr>
                <w:rFonts w:ascii="Comic Sans MS" w:hAnsi="Comic Sans MS"/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125F8798" wp14:editId="5FFFD07E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38100</wp:posOffset>
                      </wp:positionV>
                      <wp:extent cx="1189990" cy="800735"/>
                      <wp:effectExtent l="0" t="0" r="10160" b="1841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9990" cy="8007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BD374F8" id="Rectangle 44" o:spid="_x0000_s1026" style="position:absolute;margin-left:2.7pt;margin-top:3pt;width:93.7pt;height:63.0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" fillcolor="white [3212]" strokecolor="white [3212]" strokeweight="1pt"/>
                  </w:pict>
                </mc:Fallback>
              </mc:AlternateContent>
            </w:r>
            <w:r w:rsidR="00A86488">
              <w:rPr>
                <w:noProof/>
                <w:lang w:eastAsia="en-GB"/>
              </w:rPr>
              <w:drawing>
                <wp:anchor distT="0" distB="0" distL="114300" distR="114300" simplePos="0" relativeHeight="251658249" behindDoc="1" locked="0" layoutInCell="1" allowOverlap="1" wp14:anchorId="2B620FF8" wp14:editId="6C0B69BE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87630</wp:posOffset>
                  </wp:positionV>
                  <wp:extent cx="1120140" cy="751205"/>
                  <wp:effectExtent l="0" t="0" r="381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88" t="10681" r="36051" b="54524"/>
                          <a:stretch/>
                        </pic:blipFill>
                        <pic:spPr bwMode="auto">
                          <a:xfrm>
                            <a:off x="0" y="0"/>
                            <a:ext cx="1120140" cy="751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EBDF62B" w14:textId="0FFEF0A5" w:rsidR="008C489C" w:rsidRDefault="00A86488" w:rsidP="00D9344F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>Choose a method to take aw</w:t>
      </w:r>
      <w:r>
        <w:rPr>
          <w:rFonts w:ascii="Comic Sans MS" w:hAnsi="Comic Sans MS"/>
          <w:sz w:val="28"/>
        </w:rPr>
        <w:t>ay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49E9280E" w14:textId="1A091D2B" w:rsidR="00E715AE" w:rsidRDefault="002167BE" w:rsidP="000C6EDD">
      <w:pPr>
        <w:spacing w:line="48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Subtract </w:t>
      </w:r>
      <w:r w:rsidR="00483062">
        <w:rPr>
          <w:rFonts w:ascii="Comic Sans MS" w:hAnsi="Comic Sans MS"/>
          <w:sz w:val="28"/>
        </w:rPr>
        <w:t xml:space="preserve">five from eleven </w:t>
      </w:r>
      <w:r w:rsidR="00CB6917">
        <w:rPr>
          <w:rFonts w:ascii="Comic Sans MS" w:hAnsi="Comic Sans MS"/>
          <w:sz w:val="28"/>
        </w:rPr>
        <w:t>__________</w:t>
      </w:r>
      <w:r w:rsidR="00483062">
        <w:rPr>
          <w:rFonts w:ascii="Comic Sans MS" w:hAnsi="Comic Sans MS"/>
          <w:sz w:val="28"/>
        </w:rPr>
        <w:t>_</w:t>
      </w:r>
    </w:p>
    <w:p w14:paraId="555F18E3" w14:textId="49FC918B" w:rsidR="00483062" w:rsidRDefault="00483062" w:rsidP="000C6EDD">
      <w:pPr>
        <w:spacing w:line="48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Take away sixteen from </w:t>
      </w:r>
      <w:r w:rsidR="000C6EDD">
        <w:rPr>
          <w:rFonts w:ascii="Comic Sans MS" w:hAnsi="Comic Sans MS"/>
          <w:sz w:val="28"/>
        </w:rPr>
        <w:t>twenty ___________</w:t>
      </w:r>
    </w:p>
    <w:p w14:paraId="79686BE5" w14:textId="77777777" w:rsidR="00CB6917" w:rsidRPr="00CB6917" w:rsidRDefault="00CB6917" w:rsidP="000C6EDD">
      <w:pPr>
        <w:spacing w:line="480" w:lineRule="auto"/>
        <w:rPr>
          <w:rFonts w:ascii="Comic Sans MS" w:hAnsi="Comic Sans MS"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Y="744"/>
        <w:tblW w:w="6285" w:type="dxa"/>
        <w:tblLook w:val="04A0" w:firstRow="1" w:lastRow="0" w:firstColumn="1" w:lastColumn="0" w:noHBand="0" w:noVBand="1"/>
      </w:tblPr>
      <w:tblGrid>
        <w:gridCol w:w="2095"/>
        <w:gridCol w:w="2095"/>
        <w:gridCol w:w="2095"/>
      </w:tblGrid>
      <w:tr w:rsidR="00FB1064" w:rsidRPr="005F5EB4" w14:paraId="0760CE06" w14:textId="77777777" w:rsidTr="00FB1064">
        <w:trPr>
          <w:trHeight w:val="1346"/>
        </w:trPr>
        <w:tc>
          <w:tcPr>
            <w:tcW w:w="2095" w:type="dxa"/>
          </w:tcPr>
          <w:p w14:paraId="2EB46FF2" w14:textId="77777777" w:rsidR="00FB1064" w:rsidRPr="005F5EB4" w:rsidRDefault="00FB1064" w:rsidP="00FB1064">
            <w:pPr>
              <w:spacing w:after="160" w:line="276" w:lineRule="auto"/>
              <w:rPr>
                <w:rFonts w:ascii="Comic Sans MS" w:hAnsi="Comic Sans MS"/>
                <w:sz w:val="40"/>
              </w:rPr>
            </w:pPr>
            <w:r w:rsidRPr="005F5EB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95121" behindDoc="1" locked="0" layoutInCell="1" allowOverlap="1" wp14:anchorId="27CC64B8" wp14:editId="6740A495">
                  <wp:simplePos x="0" y="0"/>
                  <wp:positionH relativeFrom="column">
                    <wp:posOffset>256942</wp:posOffset>
                  </wp:positionH>
                  <wp:positionV relativeFrom="paragraph">
                    <wp:posOffset>81083</wp:posOffset>
                  </wp:positionV>
                  <wp:extent cx="587301" cy="592428"/>
                  <wp:effectExtent l="0" t="0" r="3810" b="0"/>
                  <wp:wrapTight wrapText="bothSides">
                    <wp:wrapPolygon edited="0">
                      <wp:start x="0" y="0"/>
                      <wp:lineTo x="0" y="20858"/>
                      <wp:lineTo x="21039" y="20858"/>
                      <wp:lineTo x="21039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24" t="9982" r="10474" b="51555"/>
                          <a:stretch/>
                        </pic:blipFill>
                        <pic:spPr bwMode="auto">
                          <a:xfrm>
                            <a:off x="0" y="0"/>
                            <a:ext cx="587301" cy="592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5" w:type="dxa"/>
          </w:tcPr>
          <w:p w14:paraId="5B37522E" w14:textId="77777777" w:rsidR="00FB1064" w:rsidRPr="005F5EB4" w:rsidRDefault="00FB1064" w:rsidP="00FB1064">
            <w:pPr>
              <w:spacing w:after="160" w:line="276" w:lineRule="auto"/>
              <w:rPr>
                <w:rFonts w:ascii="Comic Sans MS" w:hAnsi="Comic Sans MS"/>
                <w:sz w:val="40"/>
              </w:rPr>
            </w:pPr>
            <w:r>
              <w:rPr>
                <w:rFonts w:ascii="Comic Sans MS" w:hAnsi="Comic Sans MS"/>
                <w:noProof/>
                <w:sz w:val="32"/>
                <w:lang w:eastAsia="en-GB"/>
              </w:rPr>
              <w:drawing>
                <wp:anchor distT="0" distB="0" distL="114300" distR="114300" simplePos="0" relativeHeight="251697169" behindDoc="1" locked="0" layoutInCell="1" allowOverlap="1" wp14:anchorId="35F6DBBF" wp14:editId="5A58EC47">
                  <wp:simplePos x="0" y="0"/>
                  <wp:positionH relativeFrom="column">
                    <wp:posOffset>279009</wp:posOffset>
                  </wp:positionH>
                  <wp:positionV relativeFrom="paragraph">
                    <wp:posOffset>54268</wp:posOffset>
                  </wp:positionV>
                  <wp:extent cx="604209" cy="778809"/>
                  <wp:effectExtent l="0" t="0" r="5715" b="254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09" cy="77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7458A28C" w14:textId="77777777" w:rsidR="00FB1064" w:rsidRPr="005F5EB4" w:rsidRDefault="00FB1064" w:rsidP="00FB1064">
            <w:pPr>
              <w:spacing w:after="160" w:line="276" w:lineRule="auto"/>
              <w:rPr>
                <w:rFonts w:ascii="Comic Sans MS" w:hAnsi="Comic Sans MS"/>
                <w:sz w:val="40"/>
              </w:rPr>
            </w:pPr>
            <w:r w:rsidRPr="005F5EB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96145" behindDoc="1" locked="0" layoutInCell="1" allowOverlap="1" wp14:anchorId="206D3AFC" wp14:editId="197C8B33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55245</wp:posOffset>
                  </wp:positionV>
                  <wp:extent cx="869950" cy="737235"/>
                  <wp:effectExtent l="0" t="0" r="6350" b="5715"/>
                  <wp:wrapNone/>
                  <wp:docPr id="37" name="Picture 37" descr="Image result for array dots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array dots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899A3D7" w14:textId="16175553" w:rsidR="00A86488" w:rsidRPr="005F5EB4" w:rsidRDefault="00A86488" w:rsidP="00D9344F">
      <w:pPr>
        <w:spacing w:line="276" w:lineRule="auto"/>
        <w:rPr>
          <w:rFonts w:ascii="Comic Sans MS" w:hAnsi="Comic Sans MS"/>
          <w:sz w:val="32"/>
        </w:rPr>
      </w:pPr>
      <w:r w:rsidRPr="005F5EB4">
        <w:rPr>
          <w:rFonts w:ascii="Comic Sans MS" w:hAnsi="Comic Sans MS"/>
          <w:sz w:val="32"/>
        </w:rPr>
        <w:t xml:space="preserve">Multiplication </w:t>
      </w:r>
      <w:r w:rsidRPr="00115892">
        <w:rPr>
          <w:rFonts w:ascii="Comic Sans MS" w:hAnsi="Comic Sans MS"/>
          <w:sz w:val="32"/>
          <w:szCs w:val="32"/>
        </w:rPr>
        <w:t xml:space="preserve">Methods </w:t>
      </w:r>
      <w:r w:rsidRPr="00115892">
        <w:rPr>
          <w:rFonts w:ascii="Comic Sans MS" w:hAnsi="Comic Sans MS"/>
          <w:sz w:val="44"/>
          <w:szCs w:val="32"/>
        </w:rPr>
        <w:t xml:space="preserve">x </w:t>
      </w:r>
      <w:r>
        <w:rPr>
          <w:rFonts w:ascii="Comic Sans MS" w:hAnsi="Comic Sans MS"/>
          <w:sz w:val="32"/>
          <w:szCs w:val="32"/>
        </w:rPr>
        <w:t xml:space="preserve">  </w:t>
      </w:r>
    </w:p>
    <w:p w14:paraId="5A4EE543" w14:textId="77777777" w:rsidR="00A86488" w:rsidRPr="005F5EB4" w:rsidRDefault="00A86488" w:rsidP="00D9344F">
      <w:pPr>
        <w:spacing w:line="276" w:lineRule="auto"/>
        <w:rPr>
          <w:rFonts w:ascii="Comic Sans MS" w:hAnsi="Comic Sans MS"/>
          <w:sz w:val="32"/>
        </w:rPr>
      </w:pPr>
    </w:p>
    <w:p w14:paraId="1FBE2930" w14:textId="77777777" w:rsidR="00A86488" w:rsidRPr="005F5EB4" w:rsidRDefault="00A86488" w:rsidP="00D9344F">
      <w:pPr>
        <w:spacing w:line="276" w:lineRule="auto"/>
        <w:rPr>
          <w:rFonts w:ascii="Comic Sans MS" w:hAnsi="Comic Sans MS"/>
          <w:sz w:val="32"/>
        </w:rPr>
      </w:pPr>
    </w:p>
    <w:p w14:paraId="3E22F9FB" w14:textId="5F1A61C2" w:rsidR="00A86488" w:rsidRDefault="000C6EDD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C</w:t>
      </w:r>
      <w:r w:rsidR="00A86488" w:rsidRPr="005F5EB4">
        <w:rPr>
          <w:rFonts w:ascii="Comic Sans MS" w:hAnsi="Comic Sans MS"/>
          <w:sz w:val="28"/>
        </w:rPr>
        <w:t xml:space="preserve">hoose a method to </w:t>
      </w:r>
      <w:r w:rsidR="00A86488">
        <w:rPr>
          <w:rFonts w:ascii="Comic Sans MS" w:hAnsi="Comic Sans MS"/>
          <w:sz w:val="28"/>
        </w:rPr>
        <w:t>multiply and write in your homework book</w:t>
      </w:r>
      <w:r w:rsidR="00A86488" w:rsidRPr="005F5EB4">
        <w:rPr>
          <w:rFonts w:ascii="Comic Sans MS" w:hAnsi="Comic Sans MS"/>
          <w:sz w:val="28"/>
        </w:rPr>
        <w:t>:</w:t>
      </w:r>
    </w:p>
    <w:p w14:paraId="7315B199" w14:textId="2D281D5E" w:rsidR="00FC2B5A" w:rsidRDefault="00FB1064" w:rsidP="001F1655">
      <w:pPr>
        <w:spacing w:line="48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Multiply </w:t>
      </w:r>
      <w:r w:rsidR="001D102E">
        <w:rPr>
          <w:rFonts w:ascii="Comic Sans MS" w:hAnsi="Comic Sans MS"/>
          <w:sz w:val="28"/>
        </w:rPr>
        <w:t xml:space="preserve">three by five </w:t>
      </w:r>
      <w:r w:rsidR="001F1655">
        <w:rPr>
          <w:rFonts w:ascii="Comic Sans MS" w:hAnsi="Comic Sans MS"/>
          <w:sz w:val="28"/>
        </w:rPr>
        <w:t>__________</w:t>
      </w:r>
      <w:r w:rsidR="001D102E">
        <w:rPr>
          <w:rFonts w:ascii="Comic Sans MS" w:hAnsi="Comic Sans MS"/>
          <w:sz w:val="28"/>
        </w:rPr>
        <w:t>__</w:t>
      </w:r>
    </w:p>
    <w:p w14:paraId="1A77DFB3" w14:textId="20D26FBB" w:rsidR="00CB6917" w:rsidRPr="00D31256" w:rsidRDefault="001D102E" w:rsidP="00AA72D8">
      <w:pPr>
        <w:spacing w:line="48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Multiply </w:t>
      </w:r>
      <w:r w:rsidR="001F1655">
        <w:rPr>
          <w:rFonts w:ascii="Comic Sans MS" w:hAnsi="Comic Sans MS"/>
          <w:sz w:val="28"/>
        </w:rPr>
        <w:t>eight by five ____________</w:t>
      </w:r>
    </w:p>
    <w:tbl>
      <w:tblPr>
        <w:tblStyle w:val="TableGrid"/>
        <w:tblpPr w:leftFromText="180" w:rightFromText="180" w:vertAnchor="text" w:horzAnchor="margin" w:tblpY="585"/>
        <w:tblW w:w="4190" w:type="dxa"/>
        <w:tblLook w:val="04A0" w:firstRow="1" w:lastRow="0" w:firstColumn="1" w:lastColumn="0" w:noHBand="0" w:noVBand="1"/>
      </w:tblPr>
      <w:tblGrid>
        <w:gridCol w:w="2095"/>
        <w:gridCol w:w="2095"/>
      </w:tblGrid>
      <w:tr w:rsidR="00AA72D8" w:rsidRPr="004D7C39" w14:paraId="5095DD33" w14:textId="77777777" w:rsidTr="00AA72D8">
        <w:trPr>
          <w:trHeight w:val="1346"/>
        </w:trPr>
        <w:tc>
          <w:tcPr>
            <w:tcW w:w="2095" w:type="dxa"/>
          </w:tcPr>
          <w:p w14:paraId="7D04B201" w14:textId="77777777" w:rsidR="00AA72D8" w:rsidRPr="004D7C39" w:rsidRDefault="00AA72D8" w:rsidP="00AA72D8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99217" behindDoc="1" locked="0" layoutInCell="1" allowOverlap="1" wp14:anchorId="2053C040" wp14:editId="48031F1B">
                  <wp:simplePos x="0" y="0"/>
                  <wp:positionH relativeFrom="column">
                    <wp:posOffset>256942</wp:posOffset>
                  </wp:positionH>
                  <wp:positionV relativeFrom="paragraph">
                    <wp:posOffset>81083</wp:posOffset>
                  </wp:positionV>
                  <wp:extent cx="587301" cy="592428"/>
                  <wp:effectExtent l="0" t="0" r="3810" b="0"/>
                  <wp:wrapTight wrapText="bothSides">
                    <wp:wrapPolygon edited="0">
                      <wp:start x="0" y="0"/>
                      <wp:lineTo x="0" y="20858"/>
                      <wp:lineTo x="21039" y="20858"/>
                      <wp:lineTo x="21039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24" t="9982" r="10474" b="51555"/>
                          <a:stretch/>
                        </pic:blipFill>
                        <pic:spPr bwMode="auto">
                          <a:xfrm>
                            <a:off x="0" y="0"/>
                            <a:ext cx="587301" cy="592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5" w:type="dxa"/>
          </w:tcPr>
          <w:p w14:paraId="382DD01E" w14:textId="77777777" w:rsidR="00AA72D8" w:rsidRPr="004D7C39" w:rsidRDefault="00AA72D8" w:rsidP="00AA72D8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00241" behindDoc="1" locked="0" layoutInCell="1" allowOverlap="1" wp14:anchorId="3ACD3011" wp14:editId="6CB9CD2C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55245</wp:posOffset>
                  </wp:positionV>
                  <wp:extent cx="1031875" cy="727075"/>
                  <wp:effectExtent l="0" t="0" r="0" b="0"/>
                  <wp:wrapNone/>
                  <wp:docPr id="40" name="Picture 40" descr="Image result for times equal groups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imes equal groups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2" t="10132" r="3751" b="26549"/>
                          <a:stretch/>
                        </pic:blipFill>
                        <pic:spPr bwMode="auto">
                          <a:xfrm>
                            <a:off x="0" y="0"/>
                            <a:ext cx="103187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EDCEF05" w14:textId="77777777" w:rsidR="00A86488" w:rsidRPr="005F5EB4" w:rsidRDefault="00A86488" w:rsidP="00D9344F">
      <w:pPr>
        <w:spacing w:line="276" w:lineRule="auto"/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52" behindDoc="1" locked="0" layoutInCell="1" allowOverlap="1" wp14:anchorId="751A535B" wp14:editId="0DFCBCA1">
            <wp:simplePos x="0" y="0"/>
            <wp:positionH relativeFrom="column">
              <wp:posOffset>1873286</wp:posOffset>
            </wp:positionH>
            <wp:positionV relativeFrom="paragraph">
              <wp:posOffset>6171</wp:posOffset>
            </wp:positionV>
            <wp:extent cx="323850" cy="323850"/>
            <wp:effectExtent l="0" t="0" r="0" b="0"/>
            <wp:wrapTight wrapText="bothSides">
              <wp:wrapPolygon edited="0">
                <wp:start x="0" y="0"/>
                <wp:lineTo x="0" y="20329"/>
                <wp:lineTo x="20329" y="20329"/>
                <wp:lineTo x="20329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84" t="25238" r="11904" b="41678"/>
                    <a:stretch/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F5EB4">
        <w:rPr>
          <w:rFonts w:ascii="Comic Sans MS" w:hAnsi="Comic Sans MS"/>
          <w:sz w:val="32"/>
        </w:rPr>
        <w:t>Division Methods</w:t>
      </w:r>
      <w:r>
        <w:rPr>
          <w:rFonts w:ascii="Comic Sans MS" w:hAnsi="Comic Sans MS"/>
          <w:sz w:val="32"/>
        </w:rPr>
        <w:t xml:space="preserve">                 how many in each group?</w:t>
      </w:r>
    </w:p>
    <w:p w14:paraId="1289105C" w14:textId="77777777" w:rsidR="00A86488" w:rsidRDefault="00A86488" w:rsidP="00D9344F">
      <w:pPr>
        <w:spacing w:line="276" w:lineRule="auto"/>
        <w:rPr>
          <w:rFonts w:ascii="Comic Sans MS" w:hAnsi="Comic Sans MS"/>
          <w:sz w:val="44"/>
        </w:rPr>
      </w:pPr>
    </w:p>
    <w:p w14:paraId="2F4552D1" w14:textId="77777777" w:rsidR="00A86488" w:rsidRDefault="00A86488" w:rsidP="00D9344F">
      <w:pPr>
        <w:spacing w:line="276" w:lineRule="auto"/>
        <w:rPr>
          <w:noProof/>
          <w:lang w:eastAsia="en-GB"/>
        </w:rPr>
      </w:pPr>
    </w:p>
    <w:p w14:paraId="55CBF0E3" w14:textId="77777777" w:rsidR="00A11CF2" w:rsidRDefault="00A86488" w:rsidP="00A11CF2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 xml:space="preserve">Choose a method to </w:t>
      </w:r>
      <w:r>
        <w:rPr>
          <w:rFonts w:ascii="Comic Sans MS" w:hAnsi="Comic Sans MS"/>
          <w:sz w:val="28"/>
        </w:rPr>
        <w:t>divide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56DEE2F6" w14:textId="4A596FEC" w:rsidR="000568C2" w:rsidRDefault="00AA72D8" w:rsidP="00A11CF2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Divide </w:t>
      </w:r>
      <w:r w:rsidR="000568C2">
        <w:rPr>
          <w:rFonts w:ascii="Comic Sans MS" w:hAnsi="Comic Sans MS"/>
          <w:sz w:val="28"/>
        </w:rPr>
        <w:t>ten by five ______________</w:t>
      </w:r>
    </w:p>
    <w:p w14:paraId="14BA2C1D" w14:textId="26D4E357" w:rsidR="00966FC2" w:rsidRDefault="000568C2" w:rsidP="00A11CF2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Divide thirty by five _____________</w:t>
      </w:r>
      <w:r w:rsidR="003C7A83">
        <w:rPr>
          <w:rFonts w:ascii="Comic Sans MS" w:hAnsi="Comic Sans MS"/>
          <w:sz w:val="28"/>
        </w:rPr>
        <w:t xml:space="preserve"> </w:t>
      </w:r>
      <w:r w:rsidR="00665465">
        <w:rPr>
          <w:rFonts w:ascii="Comic Sans MS" w:hAnsi="Comic Sans MS"/>
          <w:sz w:val="28"/>
        </w:rPr>
        <w:t xml:space="preserve">    </w:t>
      </w:r>
      <w:r w:rsidR="003C7A83">
        <w:rPr>
          <w:rFonts w:ascii="Comic Sans MS" w:hAnsi="Comic Sans MS"/>
          <w:sz w:val="28"/>
        </w:rPr>
        <w:t xml:space="preserve">   </w:t>
      </w:r>
    </w:p>
    <w:p w14:paraId="3341FD4A" w14:textId="502AA0C0" w:rsidR="008249CA" w:rsidRDefault="008249CA" w:rsidP="008F5184">
      <w:pPr>
        <w:spacing w:line="360" w:lineRule="auto"/>
        <w:rPr>
          <w:rFonts w:ascii="Comic Sans MS" w:hAnsi="Comic Sans MS"/>
          <w:sz w:val="28"/>
        </w:rPr>
      </w:pPr>
    </w:p>
    <w:p w14:paraId="0AD18135" w14:textId="0E65BF4B" w:rsidR="007F56C4" w:rsidRDefault="00FD0C34" w:rsidP="003E3583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</w:t>
      </w:r>
    </w:p>
    <w:p w14:paraId="7068560B" w14:textId="6DB9CDDE" w:rsidR="00FE0B28" w:rsidRDefault="00FE0B28" w:rsidP="003E3583">
      <w:pPr>
        <w:spacing w:line="360" w:lineRule="auto"/>
        <w:rPr>
          <w:rFonts w:ascii="Comic Sans MS" w:hAnsi="Comic Sans MS"/>
          <w:sz w:val="28"/>
        </w:rPr>
      </w:pPr>
    </w:p>
    <w:p w14:paraId="0C1BB0D1" w14:textId="1D5AFC72" w:rsidR="00FE0B28" w:rsidRDefault="00FE0B28" w:rsidP="003E3583">
      <w:pPr>
        <w:spacing w:line="360" w:lineRule="auto"/>
        <w:rPr>
          <w:rFonts w:ascii="Comic Sans MS" w:hAnsi="Comic Sans MS"/>
          <w:sz w:val="28"/>
        </w:rPr>
      </w:pPr>
    </w:p>
    <w:p w14:paraId="469375EF" w14:textId="22202778" w:rsidR="00FE0B28" w:rsidRDefault="00FE0B28" w:rsidP="003E3583">
      <w:pPr>
        <w:spacing w:line="360" w:lineRule="auto"/>
        <w:rPr>
          <w:rFonts w:ascii="Comic Sans MS" w:hAnsi="Comic Sans MS"/>
          <w:sz w:val="28"/>
        </w:rPr>
      </w:pPr>
    </w:p>
    <w:p w14:paraId="4696F1AC" w14:textId="27C22D7A" w:rsidR="00FE0B28" w:rsidRDefault="00FE0B28" w:rsidP="003E3583">
      <w:pPr>
        <w:spacing w:line="360" w:lineRule="auto"/>
        <w:rPr>
          <w:rFonts w:ascii="Comic Sans MS" w:hAnsi="Comic Sans MS"/>
          <w:sz w:val="28"/>
        </w:rPr>
      </w:pPr>
    </w:p>
    <w:p w14:paraId="5F575A90" w14:textId="353A3DD3" w:rsidR="00FE0B28" w:rsidRDefault="00FE0B28" w:rsidP="003E3583">
      <w:pPr>
        <w:spacing w:line="360" w:lineRule="auto"/>
        <w:rPr>
          <w:rFonts w:ascii="Comic Sans MS" w:hAnsi="Comic Sans MS"/>
          <w:sz w:val="28"/>
        </w:rPr>
      </w:pPr>
    </w:p>
    <w:p w14:paraId="166296A1" w14:textId="5F396332" w:rsidR="00FE0B28" w:rsidRDefault="00FE0B28" w:rsidP="003E3583">
      <w:pPr>
        <w:spacing w:line="360" w:lineRule="auto"/>
        <w:rPr>
          <w:rFonts w:ascii="Comic Sans MS" w:hAnsi="Comic Sans MS"/>
          <w:sz w:val="28"/>
        </w:rPr>
      </w:pPr>
    </w:p>
    <w:p w14:paraId="379F64A8" w14:textId="78E565A8" w:rsidR="00FE0B28" w:rsidRDefault="00FE0B28" w:rsidP="003E3583">
      <w:pPr>
        <w:spacing w:line="360" w:lineRule="auto"/>
        <w:rPr>
          <w:rFonts w:ascii="Comic Sans MS" w:hAnsi="Comic Sans MS"/>
          <w:sz w:val="28"/>
        </w:rPr>
      </w:pPr>
    </w:p>
    <w:p w14:paraId="1379DC10" w14:textId="44FC195E" w:rsidR="00FE0B28" w:rsidRDefault="00FE0B28" w:rsidP="003E3583">
      <w:pPr>
        <w:spacing w:line="360" w:lineRule="auto"/>
        <w:rPr>
          <w:rFonts w:ascii="Comic Sans MS" w:hAnsi="Comic Sans MS"/>
          <w:sz w:val="28"/>
        </w:rPr>
      </w:pPr>
    </w:p>
    <w:p w14:paraId="166616E6" w14:textId="658930AC" w:rsidR="00FE0B28" w:rsidRDefault="00FE0B28" w:rsidP="003E3583">
      <w:pPr>
        <w:spacing w:line="360" w:lineRule="auto"/>
        <w:rPr>
          <w:rFonts w:ascii="Comic Sans MS" w:hAnsi="Comic Sans MS"/>
          <w:sz w:val="28"/>
        </w:rPr>
      </w:pPr>
    </w:p>
    <w:p w14:paraId="5B1D1C63" w14:textId="06D6DD02" w:rsidR="00FE0B28" w:rsidRDefault="00FE0B28" w:rsidP="003E3583">
      <w:pPr>
        <w:spacing w:line="360" w:lineRule="auto"/>
        <w:rPr>
          <w:rFonts w:ascii="Comic Sans MS" w:hAnsi="Comic Sans MS"/>
          <w:sz w:val="28"/>
        </w:rPr>
      </w:pPr>
    </w:p>
    <w:p w14:paraId="7BE93D6F" w14:textId="3DE6D5DE" w:rsidR="00FE0B28" w:rsidRDefault="00FE0B28" w:rsidP="003E3583">
      <w:pPr>
        <w:spacing w:line="360" w:lineRule="auto"/>
        <w:rPr>
          <w:rFonts w:ascii="Comic Sans MS" w:hAnsi="Comic Sans MS"/>
          <w:sz w:val="28"/>
        </w:rPr>
      </w:pPr>
    </w:p>
    <w:p w14:paraId="5BA779F1" w14:textId="42FDF9A7" w:rsidR="00FE0B28" w:rsidRDefault="00FE0B28" w:rsidP="003E3583">
      <w:pPr>
        <w:spacing w:line="360" w:lineRule="auto"/>
        <w:rPr>
          <w:rFonts w:ascii="Comic Sans MS" w:hAnsi="Comic Sans MS"/>
          <w:sz w:val="28"/>
        </w:rPr>
      </w:pPr>
    </w:p>
    <w:p w14:paraId="54006D71" w14:textId="77777777" w:rsidR="00FE0B28" w:rsidRPr="00875F1C" w:rsidRDefault="00FE0B28" w:rsidP="003E3583">
      <w:pPr>
        <w:spacing w:line="360" w:lineRule="auto"/>
        <w:rPr>
          <w:rFonts w:ascii="Comic Sans MS" w:hAnsi="Comic Sans MS"/>
          <w:sz w:val="28"/>
        </w:rPr>
      </w:pPr>
    </w:p>
    <w:p w14:paraId="0293EA14" w14:textId="77777777" w:rsidR="00AA36B3" w:rsidRDefault="00B675B9" w:rsidP="00DA0855">
      <w:pPr>
        <w:spacing w:line="360" w:lineRule="auto"/>
        <w:jc w:val="center"/>
        <w:rPr>
          <w:rFonts w:ascii="Comic Sans MS" w:hAnsi="Comic Sans MS"/>
          <w:b/>
          <w:sz w:val="32"/>
          <w:u w:val="single"/>
        </w:rPr>
      </w:pPr>
      <w:r w:rsidRPr="00B675B9">
        <w:rPr>
          <w:rFonts w:ascii="Comic Sans MS" w:hAnsi="Comic Sans MS"/>
          <w:b/>
          <w:sz w:val="32"/>
          <w:u w:val="single"/>
        </w:rPr>
        <w:lastRenderedPageBreak/>
        <w:t>English</w:t>
      </w:r>
    </w:p>
    <w:p w14:paraId="117C1117" w14:textId="4D9C1F44" w:rsidR="0044717C" w:rsidRDefault="00B675B9" w:rsidP="00DA0855">
      <w:pPr>
        <w:spacing w:line="360" w:lineRule="auto"/>
        <w:rPr>
          <w:rFonts w:ascii="Comic Sans MS" w:hAnsi="Comic Sans MS"/>
          <w:sz w:val="28"/>
        </w:rPr>
      </w:pPr>
      <w:r w:rsidRPr="00B675B9">
        <w:rPr>
          <w:rFonts w:ascii="Comic Sans MS" w:hAnsi="Comic Sans MS"/>
          <w:sz w:val="28"/>
        </w:rPr>
        <w:t>Reading</w:t>
      </w:r>
      <w:r>
        <w:rPr>
          <w:rFonts w:ascii="Comic Sans MS" w:hAnsi="Comic Sans MS"/>
          <w:sz w:val="28"/>
        </w:rPr>
        <w:t>:</w:t>
      </w:r>
    </w:p>
    <w:p w14:paraId="6937B478" w14:textId="23F4D75A" w:rsidR="00C600DC" w:rsidRDefault="00800087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en-GB"/>
        </w:rPr>
        <w:drawing>
          <wp:anchor distT="0" distB="0" distL="114300" distR="114300" simplePos="0" relativeHeight="251683857" behindDoc="1" locked="0" layoutInCell="1" allowOverlap="1" wp14:anchorId="2A5EDF35" wp14:editId="7437B971">
            <wp:simplePos x="0" y="0"/>
            <wp:positionH relativeFrom="column">
              <wp:posOffset>4134485</wp:posOffset>
            </wp:positionH>
            <wp:positionV relativeFrom="paragraph">
              <wp:posOffset>555625</wp:posOffset>
            </wp:positionV>
            <wp:extent cx="2082800" cy="1560195"/>
            <wp:effectExtent l="0" t="0" r="0" b="1905"/>
            <wp:wrapTight wrapText="bothSides">
              <wp:wrapPolygon edited="0">
                <wp:start x="0" y="0"/>
                <wp:lineTo x="0" y="21363"/>
                <wp:lineTo x="21337" y="21363"/>
                <wp:lineTo x="2133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8BC"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85905" behindDoc="1" locked="0" layoutInCell="1" allowOverlap="1" wp14:anchorId="4B6153F3" wp14:editId="02F65571">
                <wp:simplePos x="0" y="0"/>
                <wp:positionH relativeFrom="column">
                  <wp:posOffset>3104515</wp:posOffset>
                </wp:positionH>
                <wp:positionV relativeFrom="paragraph">
                  <wp:posOffset>777240</wp:posOffset>
                </wp:positionV>
                <wp:extent cx="826770" cy="638175"/>
                <wp:effectExtent l="0" t="0" r="1143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770" cy="638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A7F8B34" w14:textId="390FC12C" w:rsidR="00F678BC" w:rsidRDefault="00F678BC">
                            <w:r>
                              <w:t>Filter by book band colour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6153F3" id="Text Box 18" o:spid="_x0000_s1027" type="#_x0000_t202" style="position:absolute;left:0;text-align:left;margin-left:244.45pt;margin-top:61.2pt;width:65.1pt;height:50.25pt;z-index:-25163057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" strokecolor="white [3212]" strokeweight=".5pt">
                <v:textbox>
                  <w:txbxContent>
                    <w:p w14:paraId="4A7F8B34" w14:textId="390FC12C" w:rsidR="00F678BC" w:rsidRDefault="00F678BC">
                      <w:r>
                        <w:t>Filter by book band colour</w:t>
                      </w:r>
                    </w:p>
                  </w:txbxContent>
                </v:textbox>
              </v:shape>
            </w:pict>
          </mc:Fallback>
        </mc:AlternateContent>
      </w:r>
      <w:r w:rsidR="00C30359">
        <w:rPr>
          <w:rFonts w:ascii="Comic Sans MS" w:hAnsi="Comic Sans MS"/>
          <w:noProof/>
          <w:sz w:val="28"/>
          <w:lang w:eastAsia="en-GB"/>
        </w:rPr>
        <w:drawing>
          <wp:anchor distT="0" distB="0" distL="114300" distR="114300" simplePos="0" relativeHeight="251682833" behindDoc="1" locked="0" layoutInCell="1" allowOverlap="1" wp14:anchorId="619FE99C" wp14:editId="38E97CAA">
            <wp:simplePos x="0" y="0"/>
            <wp:positionH relativeFrom="column">
              <wp:posOffset>426720</wp:posOffset>
            </wp:positionH>
            <wp:positionV relativeFrom="paragraph">
              <wp:posOffset>680720</wp:posOffset>
            </wp:positionV>
            <wp:extent cx="2162175" cy="1189990"/>
            <wp:effectExtent l="0" t="0" r="9525" b="0"/>
            <wp:wrapTight wrapText="bothSides">
              <wp:wrapPolygon edited="0">
                <wp:start x="0" y="0"/>
                <wp:lineTo x="0" y="21093"/>
                <wp:lineTo x="21505" y="21093"/>
                <wp:lineTo x="2150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17C" w:rsidRPr="00C600DC">
        <w:rPr>
          <w:rFonts w:ascii="Comic Sans MS" w:hAnsi="Comic Sans MS"/>
          <w:sz w:val="28"/>
        </w:rPr>
        <w:t xml:space="preserve">Oxford Owls books </w:t>
      </w:r>
      <w:hyperlink r:id="rId34" w:history="1">
        <w:r w:rsidR="00C600DC" w:rsidRPr="00B72043">
          <w:rPr>
            <w:rStyle w:val="Hyperlink"/>
            <w:rFonts w:ascii="Comic Sans MS" w:hAnsi="Comic Sans MS"/>
            <w:sz w:val="28"/>
          </w:rPr>
          <w:t>https://www.oxfordowl.co.uk/for-home/find-a-book/library-page/</w:t>
        </w:r>
      </w:hyperlink>
      <w:r w:rsidR="00C600DC">
        <w:rPr>
          <w:rFonts w:ascii="Comic Sans MS" w:hAnsi="Comic Sans MS"/>
          <w:sz w:val="28"/>
        </w:rPr>
        <w:t xml:space="preserve"> </w:t>
      </w:r>
    </w:p>
    <w:p w14:paraId="60767151" w14:textId="1BDAE68D" w:rsidR="00C30359" w:rsidRPr="0000078B" w:rsidRDefault="00F678BC" w:rsidP="0000078B">
      <w:pPr>
        <w:spacing w:line="360" w:lineRule="auto"/>
        <w:ind w:left="360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4881" behindDoc="0" locked="0" layoutInCell="1" allowOverlap="1" wp14:anchorId="298FCF0E" wp14:editId="2F61AA02">
                <wp:simplePos x="0" y="0"/>
                <wp:positionH relativeFrom="column">
                  <wp:posOffset>2643505</wp:posOffset>
                </wp:positionH>
                <wp:positionV relativeFrom="paragraph">
                  <wp:posOffset>132715</wp:posOffset>
                </wp:positionV>
                <wp:extent cx="486410" cy="123190"/>
                <wp:effectExtent l="19050" t="19050" r="27940" b="29210"/>
                <wp:wrapNone/>
                <wp:docPr id="17" name="Arrow: Lef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123190"/>
                        </a:xfrm>
                        <a:prstGeom prst="leftArrow">
                          <a:avLst>
                            <a:gd name="adj1" fmla="val 77684"/>
                            <a:gd name="adj2" fmla="val 5077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67FD94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7" o:spid="_x0000_s1026" type="#_x0000_t66" style="position:absolute;margin-left:208.15pt;margin-top:10.45pt;width:38.3pt;height:9.7pt;z-index:2516848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" adj="2778,2410" fillcolor="#5b9bd5 [3204]" strokecolor="#1f4d78 [1604]" strokeweight="1pt"/>
            </w:pict>
          </mc:Fallback>
        </mc:AlternateContent>
      </w:r>
    </w:p>
    <w:p w14:paraId="5FE6F1FB" w14:textId="178E1E04" w:rsidR="00DF10C9" w:rsidRDefault="00DF10C9" w:rsidP="00DF10C9">
      <w:pPr>
        <w:spacing w:line="360" w:lineRule="auto"/>
        <w:rPr>
          <w:rFonts w:ascii="Comic Sans MS" w:hAnsi="Comic Sans MS"/>
          <w:sz w:val="28"/>
        </w:rPr>
      </w:pPr>
    </w:p>
    <w:p w14:paraId="42224237" w14:textId="37530BC0" w:rsidR="00DF10C9" w:rsidRPr="00DF10C9" w:rsidRDefault="00DF10C9" w:rsidP="00DF10C9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</w:t>
      </w:r>
    </w:p>
    <w:p w14:paraId="37BBED98" w14:textId="26A02853" w:rsidR="00352244" w:rsidRPr="00C600DC" w:rsidRDefault="00352244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 w:rsidRPr="00C600DC">
        <w:rPr>
          <w:rFonts w:ascii="Comic Sans MS" w:hAnsi="Comic Sans MS"/>
          <w:sz w:val="28"/>
        </w:rPr>
        <w:t xml:space="preserve">Phonics 2Do on </w:t>
      </w:r>
      <w:r w:rsidR="00026819" w:rsidRPr="00C600DC">
        <w:rPr>
          <w:rFonts w:ascii="Comic Sans MS" w:hAnsi="Comic Sans MS"/>
          <w:sz w:val="28"/>
        </w:rPr>
        <w:t>P</w:t>
      </w:r>
      <w:r w:rsidRPr="00C600DC">
        <w:rPr>
          <w:rFonts w:ascii="Comic Sans MS" w:hAnsi="Comic Sans MS"/>
          <w:sz w:val="28"/>
        </w:rPr>
        <w:t xml:space="preserve">urple Mash </w:t>
      </w:r>
    </w:p>
    <w:p w14:paraId="78222721" w14:textId="30223438" w:rsidR="003503EB" w:rsidRDefault="00224DC1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Re-read </w:t>
      </w:r>
      <w:r w:rsidR="00B10702">
        <w:rPr>
          <w:rFonts w:ascii="Comic Sans MS" w:hAnsi="Comic Sans MS"/>
          <w:sz w:val="28"/>
        </w:rPr>
        <w:t xml:space="preserve">sentences </w:t>
      </w:r>
      <w:r w:rsidR="00026819">
        <w:rPr>
          <w:rFonts w:ascii="Comic Sans MS" w:hAnsi="Comic Sans MS"/>
          <w:sz w:val="28"/>
        </w:rPr>
        <w:t>t</w:t>
      </w:r>
      <w:r w:rsidR="00B10702">
        <w:rPr>
          <w:rFonts w:ascii="Comic Sans MS" w:hAnsi="Comic Sans MS"/>
          <w:sz w:val="28"/>
        </w:rPr>
        <w:t xml:space="preserve">o practice fluency and expression </w:t>
      </w:r>
    </w:p>
    <w:p w14:paraId="1DC21400" w14:textId="4325A769" w:rsidR="00B10702" w:rsidRPr="003503EB" w:rsidRDefault="001D680F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Highlight phonic sounds when reading </w:t>
      </w:r>
    </w:p>
    <w:p w14:paraId="0DEF864C" w14:textId="16943825" w:rsidR="00B675B9" w:rsidRDefault="00F724A1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</w:t>
      </w:r>
      <w:r w:rsidR="00B675B9" w:rsidRPr="00B675B9">
        <w:rPr>
          <w:rFonts w:ascii="Comic Sans MS" w:hAnsi="Comic Sans MS"/>
          <w:sz w:val="28"/>
        </w:rPr>
        <w:t xml:space="preserve">sk/answer comprehension questions about </w:t>
      </w:r>
      <w:r w:rsidR="001D680F">
        <w:rPr>
          <w:rFonts w:ascii="Comic Sans MS" w:hAnsi="Comic Sans MS"/>
          <w:sz w:val="28"/>
        </w:rPr>
        <w:t>a book</w:t>
      </w:r>
    </w:p>
    <w:p w14:paraId="4F3AA47B" w14:textId="646F6309" w:rsidR="001D680F" w:rsidRPr="00B675B9" w:rsidRDefault="001D680F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Read books, magazines, shopping lists, signs, </w:t>
      </w:r>
      <w:r w:rsidR="00FB3B6E">
        <w:rPr>
          <w:rFonts w:ascii="Comic Sans MS" w:hAnsi="Comic Sans MS"/>
          <w:sz w:val="28"/>
        </w:rPr>
        <w:t>subtitles, recipes</w:t>
      </w:r>
    </w:p>
    <w:p w14:paraId="38FFCAB5" w14:textId="5D5BDDBB" w:rsidR="00B675B9" w:rsidRPr="00B675B9" w:rsidRDefault="00B675B9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 w:rsidRPr="00B675B9">
        <w:rPr>
          <w:rFonts w:ascii="Comic Sans MS" w:hAnsi="Comic Sans MS"/>
          <w:sz w:val="28"/>
        </w:rPr>
        <w:t xml:space="preserve">Phonic games and activities - </w:t>
      </w:r>
      <w:hyperlink r:id="rId35" w:history="1">
        <w:r w:rsidRPr="00B675B9">
          <w:rPr>
            <w:rStyle w:val="Hyperlink"/>
            <w:rFonts w:ascii="Comic Sans MS" w:hAnsi="Comic Sans MS"/>
            <w:sz w:val="28"/>
          </w:rPr>
          <w:t>www.phonicsplay.co.uk</w:t>
        </w:r>
      </w:hyperlink>
      <w:r w:rsidRPr="00B675B9">
        <w:rPr>
          <w:rFonts w:ascii="Comic Sans MS" w:hAnsi="Comic Sans MS"/>
          <w:sz w:val="28"/>
        </w:rPr>
        <w:t xml:space="preserve"> </w:t>
      </w:r>
      <w:r w:rsidR="004173A7">
        <w:rPr>
          <w:rFonts w:ascii="Comic Sans MS" w:hAnsi="Comic Sans MS"/>
          <w:sz w:val="28"/>
        </w:rPr>
        <w:t>(</w:t>
      </w:r>
      <w:r w:rsidRPr="00B675B9">
        <w:rPr>
          <w:rFonts w:ascii="Comic Sans MS" w:hAnsi="Comic Sans MS"/>
          <w:sz w:val="28"/>
        </w:rPr>
        <w:t xml:space="preserve">phase </w:t>
      </w:r>
      <w:r w:rsidR="004173A7">
        <w:rPr>
          <w:rFonts w:ascii="Comic Sans MS" w:hAnsi="Comic Sans MS"/>
          <w:sz w:val="28"/>
        </w:rPr>
        <w:t>3-</w:t>
      </w:r>
      <w:r w:rsidRPr="00B675B9">
        <w:rPr>
          <w:rFonts w:ascii="Comic Sans MS" w:hAnsi="Comic Sans MS"/>
          <w:sz w:val="28"/>
        </w:rPr>
        <w:t>5 sounds</w:t>
      </w:r>
      <w:r w:rsidR="004173A7">
        <w:rPr>
          <w:rFonts w:ascii="Comic Sans MS" w:hAnsi="Comic Sans MS"/>
          <w:sz w:val="28"/>
        </w:rPr>
        <w:t>)</w:t>
      </w:r>
      <w:r w:rsidRPr="00B675B9">
        <w:rPr>
          <w:rFonts w:ascii="Comic Sans MS" w:hAnsi="Comic Sans MS"/>
          <w:sz w:val="28"/>
        </w:rPr>
        <w:t>.</w:t>
      </w:r>
    </w:p>
    <w:p w14:paraId="27E27E42" w14:textId="7AF60336" w:rsidR="002B0382" w:rsidRDefault="00911584" w:rsidP="00911584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Writing:</w:t>
      </w:r>
    </w:p>
    <w:p w14:paraId="4AE62202" w14:textId="33114FA6" w:rsidR="00911584" w:rsidRDefault="00911584" w:rsidP="00911584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Write spellings in sentences </w:t>
      </w:r>
    </w:p>
    <w:p w14:paraId="3A2951CC" w14:textId="0D36E1BE" w:rsidR="00911584" w:rsidRPr="00911584" w:rsidRDefault="00911584" w:rsidP="00911584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Remember</w:t>
      </w:r>
      <w:r w:rsidR="00990990">
        <w:rPr>
          <w:rFonts w:ascii="Comic Sans MS" w:hAnsi="Comic Sans MS"/>
          <w:sz w:val="28"/>
        </w:rPr>
        <w:t xml:space="preserve">: full stops, capital letters, finger spaces, handwriting </w:t>
      </w:r>
    </w:p>
    <w:p w14:paraId="37841408" w14:textId="619FCFFF" w:rsidR="00FC6E5D" w:rsidRPr="00FC6E5D" w:rsidRDefault="00FC6E5D" w:rsidP="00FC6E5D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Spelling:</w:t>
      </w:r>
    </w:p>
    <w:p w14:paraId="7F488F0C" w14:textId="498E1828" w:rsidR="00FC6E5D" w:rsidRPr="00FC6E5D" w:rsidRDefault="00FC6E5D" w:rsidP="00FC6E5D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 w:rsidRPr="00FC6E5D">
        <w:rPr>
          <w:rFonts w:ascii="Comic Sans MS" w:hAnsi="Comic Sans MS"/>
          <w:sz w:val="28"/>
        </w:rPr>
        <w:t>Spellings – write in sentences</w:t>
      </w:r>
    </w:p>
    <w:p w14:paraId="37CB2C5B" w14:textId="77777777" w:rsidR="00B675B9" w:rsidRDefault="00B675B9" w:rsidP="00DA0855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Spellings – speed write (children have 1 minute to write one spelling word as many times as they can)</w:t>
      </w:r>
    </w:p>
    <w:p w14:paraId="7F2F3DE3" w14:textId="77777777" w:rsidR="00F539E2" w:rsidRDefault="00B675B9" w:rsidP="00F539E2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Spellings – word search </w:t>
      </w:r>
      <w:r w:rsidR="00DA0855">
        <w:rPr>
          <w:rFonts w:ascii="Comic Sans MS" w:hAnsi="Comic Sans MS"/>
          <w:sz w:val="28"/>
        </w:rPr>
        <w:t>(template below)</w:t>
      </w:r>
    </w:p>
    <w:p w14:paraId="4C490525" w14:textId="1EF6DAA9" w:rsidR="007D7E5C" w:rsidRPr="004173A7" w:rsidRDefault="00F724A1" w:rsidP="004173A7">
      <w:pPr>
        <w:spacing w:line="360" w:lineRule="auto"/>
        <w:rPr>
          <w:rFonts w:ascii="Comic Sans MS" w:hAnsi="Comic Sans MS"/>
          <w:sz w:val="28"/>
        </w:rPr>
      </w:pPr>
      <w:r w:rsidRPr="004173A7">
        <w:rPr>
          <w:rFonts w:ascii="Comic Sans MS" w:hAnsi="Comic Sans MS"/>
          <w:sz w:val="28"/>
        </w:rPr>
        <w:t>Below are ALL the spellings</w:t>
      </w:r>
      <w:r w:rsidR="00115892" w:rsidRPr="004173A7">
        <w:rPr>
          <w:rFonts w:ascii="Comic Sans MS" w:hAnsi="Comic Sans MS"/>
          <w:sz w:val="28"/>
        </w:rPr>
        <w:t xml:space="preserve"> for KS1</w:t>
      </w:r>
      <w:r w:rsidRPr="004173A7">
        <w:rPr>
          <w:rFonts w:ascii="Comic Sans MS" w:hAnsi="Comic Sans MS"/>
          <w:sz w:val="28"/>
        </w:rPr>
        <w:t xml:space="preserve">. </w:t>
      </w:r>
      <w:r w:rsidR="00217818" w:rsidRPr="004173A7">
        <w:rPr>
          <w:rFonts w:ascii="Comic Sans MS" w:hAnsi="Comic Sans MS"/>
          <w:sz w:val="28"/>
        </w:rPr>
        <w:t>Please practice the highlighted words for this week</w:t>
      </w:r>
      <w:r w:rsidR="00DF10C9" w:rsidRPr="004173A7">
        <w:rPr>
          <w:rFonts w:ascii="Comic Sans MS" w:hAnsi="Comic Sans MS"/>
          <w:sz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3062B7" w14:paraId="11B283C8" w14:textId="77777777" w:rsidTr="00D9344F">
        <w:tc>
          <w:tcPr>
            <w:tcW w:w="10456" w:type="dxa"/>
            <w:gridSpan w:val="4"/>
          </w:tcPr>
          <w:p w14:paraId="130DCCF2" w14:textId="77777777" w:rsidR="00316F7F" w:rsidRDefault="003062B7" w:rsidP="00316F7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lastRenderedPageBreak/>
              <w:t>KS1 Spellings</w:t>
            </w:r>
            <w:r w:rsidR="00316F7F">
              <w:rPr>
                <w:rFonts w:ascii="Comic Sans MS" w:hAnsi="Comic Sans MS"/>
                <w:sz w:val="28"/>
              </w:rPr>
              <w:t xml:space="preserve"> </w:t>
            </w:r>
          </w:p>
          <w:p w14:paraId="1BA485ED" w14:textId="3A4F6621" w:rsidR="003062B7" w:rsidRPr="00F724A1" w:rsidRDefault="003062B7" w:rsidP="00316F7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 w:rsidRPr="003062B7">
              <w:rPr>
                <w:rFonts w:ascii="Comic Sans MS" w:hAnsi="Comic Sans MS"/>
                <w:sz w:val="28"/>
                <w:highlight w:val="cyan"/>
              </w:rPr>
              <w:t>Year 1</w:t>
            </w:r>
            <w:r>
              <w:rPr>
                <w:rFonts w:ascii="Comic Sans MS" w:hAnsi="Comic Sans MS"/>
                <w:sz w:val="28"/>
              </w:rPr>
              <w:t xml:space="preserve">                 </w:t>
            </w:r>
            <w:r w:rsidRPr="003062B7">
              <w:rPr>
                <w:rFonts w:ascii="Comic Sans MS" w:hAnsi="Comic Sans MS"/>
                <w:sz w:val="28"/>
                <w:highlight w:val="yellow"/>
              </w:rPr>
              <w:t>Year</w:t>
            </w:r>
            <w:r>
              <w:rPr>
                <w:rFonts w:ascii="Comic Sans MS" w:hAnsi="Comic Sans MS"/>
                <w:sz w:val="28"/>
                <w:highlight w:val="yellow"/>
              </w:rPr>
              <w:t xml:space="preserve"> 2</w:t>
            </w:r>
            <w:r>
              <w:rPr>
                <w:rFonts w:ascii="Comic Sans MS" w:hAnsi="Comic Sans MS"/>
                <w:sz w:val="28"/>
              </w:rPr>
              <w:t xml:space="preserve"> </w:t>
            </w:r>
          </w:p>
        </w:tc>
      </w:tr>
      <w:tr w:rsidR="00203FC8" w14:paraId="4BE9B005" w14:textId="77777777" w:rsidTr="00203FC8">
        <w:tc>
          <w:tcPr>
            <w:tcW w:w="2614" w:type="dxa"/>
          </w:tcPr>
          <w:p w14:paraId="0876495B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the</w:t>
            </w:r>
          </w:p>
          <w:p w14:paraId="3CE8D64A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</w:t>
            </w:r>
          </w:p>
          <w:p w14:paraId="4B71B17E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do</w:t>
            </w:r>
          </w:p>
          <w:p w14:paraId="63B31C18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to</w:t>
            </w:r>
          </w:p>
          <w:p w14:paraId="69499F14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today</w:t>
            </w:r>
          </w:p>
          <w:p w14:paraId="4868C4B7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of</w:t>
            </w:r>
          </w:p>
          <w:p w14:paraId="764F8362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said</w:t>
            </w:r>
          </w:p>
          <w:p w14:paraId="63703DD0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says</w:t>
            </w:r>
          </w:p>
          <w:p w14:paraId="64002E1A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are</w:t>
            </w:r>
          </w:p>
          <w:p w14:paraId="75F5779B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were</w:t>
            </w:r>
          </w:p>
          <w:p w14:paraId="64FA5F2E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was</w:t>
            </w:r>
          </w:p>
          <w:p w14:paraId="74225ADF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is</w:t>
            </w:r>
          </w:p>
          <w:p w14:paraId="6505242E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his</w:t>
            </w:r>
          </w:p>
          <w:p w14:paraId="1149ECA1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has</w:t>
            </w:r>
          </w:p>
          <w:p w14:paraId="5C078FE3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I</w:t>
            </w:r>
          </w:p>
          <w:p w14:paraId="2927E889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you</w:t>
            </w:r>
          </w:p>
          <w:p w14:paraId="7B1086EA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your</w:t>
            </w:r>
          </w:p>
          <w:p w14:paraId="4414B339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they</w:t>
            </w:r>
          </w:p>
          <w:p w14:paraId="692C610E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be</w:t>
            </w:r>
          </w:p>
          <w:p w14:paraId="66943DA3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he</w:t>
            </w:r>
          </w:p>
          <w:p w14:paraId="600D711A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me</w:t>
            </w:r>
          </w:p>
          <w:p w14:paraId="7EB8D8F2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she</w:t>
            </w:r>
          </w:p>
          <w:p w14:paraId="1467A857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67B1BEC9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614" w:type="dxa"/>
          </w:tcPr>
          <w:p w14:paraId="28F1132A" w14:textId="77777777" w:rsidR="00203FC8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we</w:t>
            </w:r>
          </w:p>
          <w:p w14:paraId="43790C8C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no</w:t>
            </w:r>
          </w:p>
          <w:p w14:paraId="15E32BF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go</w:t>
            </w:r>
          </w:p>
          <w:p w14:paraId="471AFCD9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so</w:t>
            </w:r>
          </w:p>
          <w:p w14:paraId="7162E14D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by</w:t>
            </w:r>
          </w:p>
          <w:p w14:paraId="796A4A52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my</w:t>
            </w:r>
          </w:p>
          <w:p w14:paraId="7DB215A9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here</w:t>
            </w:r>
          </w:p>
          <w:p w14:paraId="33F5E78F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there</w:t>
            </w:r>
          </w:p>
          <w:p w14:paraId="7BC139D4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where</w:t>
            </w:r>
          </w:p>
          <w:p w14:paraId="3ED474E6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love</w:t>
            </w:r>
          </w:p>
          <w:p w14:paraId="77957132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come</w:t>
            </w:r>
          </w:p>
          <w:p w14:paraId="3B247C9B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some</w:t>
            </w:r>
          </w:p>
          <w:p w14:paraId="01CD2074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one</w:t>
            </w:r>
          </w:p>
          <w:p w14:paraId="3562A2F6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once</w:t>
            </w:r>
          </w:p>
          <w:p w14:paraId="24128047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ask</w:t>
            </w:r>
          </w:p>
          <w:p w14:paraId="74CFE427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friend</w:t>
            </w:r>
          </w:p>
          <w:p w14:paraId="6670AD7E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school</w:t>
            </w:r>
          </w:p>
          <w:p w14:paraId="0BBCA866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put</w:t>
            </w:r>
          </w:p>
          <w:p w14:paraId="5F94FA90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pull</w:t>
            </w:r>
          </w:p>
          <w:p w14:paraId="715D5847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full</w:t>
            </w:r>
          </w:p>
          <w:p w14:paraId="25108033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house</w:t>
            </w:r>
          </w:p>
          <w:p w14:paraId="0512E74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our</w:t>
            </w:r>
          </w:p>
          <w:p w14:paraId="413FD5A7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614" w:type="dxa"/>
          </w:tcPr>
          <w:p w14:paraId="48F4445B" w14:textId="77777777" w:rsidR="00203FC8" w:rsidRPr="004C54F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C54F1">
              <w:rPr>
                <w:rFonts w:ascii="Comic Sans MS" w:hAnsi="Comic Sans MS"/>
                <w:sz w:val="28"/>
              </w:rPr>
              <w:t>door</w:t>
            </w:r>
          </w:p>
          <w:p w14:paraId="5DEF24FC" w14:textId="77777777" w:rsidR="00F724A1" w:rsidRPr="004C54F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C54F1">
              <w:rPr>
                <w:rFonts w:ascii="Comic Sans MS" w:hAnsi="Comic Sans MS"/>
                <w:sz w:val="28"/>
              </w:rPr>
              <w:t>floor</w:t>
            </w:r>
          </w:p>
          <w:p w14:paraId="3A6AADCA" w14:textId="77777777" w:rsidR="00F724A1" w:rsidRPr="004C54F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C54F1">
              <w:rPr>
                <w:rFonts w:ascii="Comic Sans MS" w:hAnsi="Comic Sans MS"/>
                <w:sz w:val="28"/>
              </w:rPr>
              <w:t>poor</w:t>
            </w:r>
          </w:p>
          <w:p w14:paraId="2999FAD9" w14:textId="77777777" w:rsidR="00F724A1" w:rsidRPr="004C54F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C54F1">
              <w:rPr>
                <w:rFonts w:ascii="Comic Sans MS" w:hAnsi="Comic Sans MS"/>
                <w:sz w:val="28"/>
              </w:rPr>
              <w:t>because</w:t>
            </w:r>
          </w:p>
          <w:p w14:paraId="13390FDB" w14:textId="77777777" w:rsidR="00F724A1" w:rsidRPr="004C54F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C54F1">
              <w:rPr>
                <w:rFonts w:ascii="Comic Sans MS" w:hAnsi="Comic Sans MS"/>
                <w:sz w:val="28"/>
              </w:rPr>
              <w:t>find</w:t>
            </w:r>
          </w:p>
          <w:p w14:paraId="0F2200CE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C54F1">
              <w:rPr>
                <w:rFonts w:ascii="Comic Sans MS" w:hAnsi="Comic Sans MS"/>
                <w:sz w:val="28"/>
              </w:rPr>
              <w:t>kind</w:t>
            </w:r>
          </w:p>
          <w:p w14:paraId="268593D0" w14:textId="77777777" w:rsidR="00F724A1" w:rsidRPr="007A526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7A526D">
              <w:rPr>
                <w:rFonts w:ascii="Comic Sans MS" w:hAnsi="Comic Sans MS"/>
                <w:sz w:val="28"/>
              </w:rPr>
              <w:t>mind</w:t>
            </w:r>
          </w:p>
          <w:p w14:paraId="6D845625" w14:textId="77777777" w:rsidR="00F724A1" w:rsidRPr="007A526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7A526D">
              <w:rPr>
                <w:rFonts w:ascii="Comic Sans MS" w:hAnsi="Comic Sans MS"/>
                <w:sz w:val="28"/>
              </w:rPr>
              <w:t>behind</w:t>
            </w:r>
          </w:p>
          <w:p w14:paraId="08E9C381" w14:textId="77777777" w:rsidR="00F724A1" w:rsidRPr="007A526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7A526D">
              <w:rPr>
                <w:rFonts w:ascii="Comic Sans MS" w:hAnsi="Comic Sans MS"/>
                <w:sz w:val="28"/>
              </w:rPr>
              <w:t>child</w:t>
            </w:r>
          </w:p>
          <w:p w14:paraId="0AFDDB4C" w14:textId="77777777" w:rsidR="00F724A1" w:rsidRPr="007A526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7A526D">
              <w:rPr>
                <w:rFonts w:ascii="Comic Sans MS" w:hAnsi="Comic Sans MS"/>
                <w:sz w:val="28"/>
              </w:rPr>
              <w:t>children</w:t>
            </w:r>
          </w:p>
          <w:p w14:paraId="47D2A543" w14:textId="77777777" w:rsidR="00F724A1" w:rsidRPr="007A526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7A526D">
              <w:rPr>
                <w:rFonts w:ascii="Comic Sans MS" w:hAnsi="Comic Sans MS"/>
                <w:sz w:val="28"/>
              </w:rPr>
              <w:t>wild</w:t>
            </w:r>
          </w:p>
          <w:p w14:paraId="771ACD15" w14:textId="77777777" w:rsidR="00F724A1" w:rsidRPr="001471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7A526D">
              <w:rPr>
                <w:rFonts w:ascii="Comic Sans MS" w:hAnsi="Comic Sans MS"/>
                <w:sz w:val="28"/>
              </w:rPr>
              <w:t>c</w:t>
            </w:r>
            <w:r w:rsidRPr="00147144">
              <w:rPr>
                <w:rFonts w:ascii="Comic Sans MS" w:hAnsi="Comic Sans MS"/>
                <w:sz w:val="28"/>
              </w:rPr>
              <w:t>limb</w:t>
            </w:r>
          </w:p>
          <w:p w14:paraId="5A3AA559" w14:textId="77777777" w:rsidR="00F724A1" w:rsidRPr="001471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47144">
              <w:rPr>
                <w:rFonts w:ascii="Comic Sans MS" w:hAnsi="Comic Sans MS"/>
                <w:sz w:val="28"/>
              </w:rPr>
              <w:t>most</w:t>
            </w:r>
          </w:p>
          <w:p w14:paraId="16E637F4" w14:textId="77777777" w:rsidR="00F724A1" w:rsidRPr="001471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47144">
              <w:rPr>
                <w:rFonts w:ascii="Comic Sans MS" w:hAnsi="Comic Sans MS"/>
                <w:sz w:val="28"/>
              </w:rPr>
              <w:t>only</w:t>
            </w:r>
          </w:p>
          <w:p w14:paraId="18FD3F58" w14:textId="77777777" w:rsidR="00F724A1" w:rsidRPr="001471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47144">
              <w:rPr>
                <w:rFonts w:ascii="Comic Sans MS" w:hAnsi="Comic Sans MS"/>
                <w:sz w:val="28"/>
              </w:rPr>
              <w:t>both</w:t>
            </w:r>
          </w:p>
          <w:p w14:paraId="4673D32F" w14:textId="77777777" w:rsidR="00F724A1" w:rsidRPr="001471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47144">
              <w:rPr>
                <w:rFonts w:ascii="Comic Sans MS" w:hAnsi="Comic Sans MS"/>
                <w:sz w:val="28"/>
              </w:rPr>
              <w:t>old</w:t>
            </w:r>
          </w:p>
          <w:p w14:paraId="64797F19" w14:textId="77777777" w:rsidR="00F724A1" w:rsidRPr="001471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47144">
              <w:rPr>
                <w:rFonts w:ascii="Comic Sans MS" w:hAnsi="Comic Sans MS"/>
                <w:sz w:val="28"/>
              </w:rPr>
              <w:t>cold</w:t>
            </w:r>
          </w:p>
          <w:p w14:paraId="240DD7CC" w14:textId="77777777" w:rsidR="00F724A1" w:rsidRPr="001471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47144">
              <w:rPr>
                <w:rFonts w:ascii="Comic Sans MS" w:hAnsi="Comic Sans MS"/>
                <w:sz w:val="28"/>
              </w:rPr>
              <w:t>gold</w:t>
            </w:r>
          </w:p>
          <w:p w14:paraId="421C6E4C" w14:textId="77777777" w:rsidR="00F724A1" w:rsidRPr="008D0A50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47144">
              <w:rPr>
                <w:rFonts w:ascii="Comic Sans MS" w:hAnsi="Comic Sans MS"/>
                <w:sz w:val="28"/>
              </w:rPr>
              <w:t>hold</w:t>
            </w:r>
          </w:p>
          <w:p w14:paraId="57C0347F" w14:textId="77777777" w:rsidR="00F724A1" w:rsidRPr="00E7171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E7171E">
              <w:rPr>
                <w:rFonts w:ascii="Comic Sans MS" w:hAnsi="Comic Sans MS"/>
                <w:sz w:val="28"/>
              </w:rPr>
              <w:t>every</w:t>
            </w:r>
          </w:p>
          <w:p w14:paraId="03AAD2A5" w14:textId="77777777" w:rsidR="00F724A1" w:rsidRPr="00E7171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E7171E">
              <w:rPr>
                <w:rFonts w:ascii="Comic Sans MS" w:hAnsi="Comic Sans MS"/>
                <w:sz w:val="28"/>
              </w:rPr>
              <w:t>everybody</w:t>
            </w:r>
          </w:p>
          <w:p w14:paraId="4B5FA3A3" w14:textId="77777777" w:rsidR="00F724A1" w:rsidRPr="00E7171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E7171E">
              <w:rPr>
                <w:rFonts w:ascii="Comic Sans MS" w:hAnsi="Comic Sans MS"/>
                <w:sz w:val="28"/>
              </w:rPr>
              <w:t>even</w:t>
            </w:r>
          </w:p>
          <w:p w14:paraId="2F1577B0" w14:textId="77777777" w:rsidR="00F724A1" w:rsidRPr="00E7171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E7171E">
              <w:rPr>
                <w:rFonts w:ascii="Comic Sans MS" w:hAnsi="Comic Sans MS"/>
                <w:sz w:val="28"/>
              </w:rPr>
              <w:t>great</w:t>
            </w:r>
          </w:p>
          <w:p w14:paraId="659D5BC0" w14:textId="77777777" w:rsidR="00F724A1" w:rsidRPr="00E7171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E7171E">
              <w:rPr>
                <w:rFonts w:ascii="Comic Sans MS" w:hAnsi="Comic Sans MS"/>
                <w:sz w:val="28"/>
              </w:rPr>
              <w:t>break</w:t>
            </w:r>
          </w:p>
          <w:p w14:paraId="60D5B328" w14:textId="77777777" w:rsidR="00F724A1" w:rsidRPr="0096155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E7171E">
              <w:rPr>
                <w:rFonts w:ascii="Comic Sans MS" w:hAnsi="Comic Sans MS"/>
                <w:sz w:val="28"/>
              </w:rPr>
              <w:t>steak</w:t>
            </w:r>
          </w:p>
          <w:p w14:paraId="014700A5" w14:textId="77777777" w:rsidR="00F724A1" w:rsidRPr="0012606B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2606B">
              <w:rPr>
                <w:rFonts w:ascii="Comic Sans MS" w:hAnsi="Comic Sans MS"/>
                <w:sz w:val="28"/>
              </w:rPr>
              <w:t>pretty</w:t>
            </w:r>
          </w:p>
          <w:p w14:paraId="1BF057C4" w14:textId="77777777" w:rsidR="00F724A1" w:rsidRPr="0012606B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2606B">
              <w:rPr>
                <w:rFonts w:ascii="Comic Sans MS" w:hAnsi="Comic Sans MS"/>
                <w:sz w:val="28"/>
              </w:rPr>
              <w:t>beautiful</w:t>
            </w:r>
          </w:p>
          <w:p w14:paraId="6E63B8EB" w14:textId="77777777" w:rsidR="00F724A1" w:rsidRPr="0012606B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2606B">
              <w:rPr>
                <w:rFonts w:ascii="Comic Sans MS" w:hAnsi="Comic Sans MS"/>
                <w:sz w:val="28"/>
              </w:rPr>
              <w:t>after</w:t>
            </w:r>
          </w:p>
          <w:p w14:paraId="02B9F5FD" w14:textId="0A12BB7C" w:rsidR="00F724A1" w:rsidRPr="0012606B" w:rsidRDefault="00961552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2606B">
              <w:rPr>
                <w:rFonts w:ascii="Comic Sans MS" w:hAnsi="Comic Sans MS"/>
                <w:sz w:val="28"/>
              </w:rPr>
              <w:t>fast</w:t>
            </w:r>
          </w:p>
          <w:p w14:paraId="331EA847" w14:textId="77777777" w:rsidR="00F724A1" w:rsidRPr="0012606B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2606B">
              <w:rPr>
                <w:rFonts w:ascii="Comic Sans MS" w:hAnsi="Comic Sans MS"/>
                <w:sz w:val="28"/>
              </w:rPr>
              <w:t>past</w:t>
            </w:r>
          </w:p>
          <w:p w14:paraId="3A2A7C92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2606B">
              <w:rPr>
                <w:rFonts w:ascii="Comic Sans MS" w:hAnsi="Comic Sans MS"/>
                <w:sz w:val="28"/>
              </w:rPr>
              <w:t>last</w:t>
            </w:r>
          </w:p>
          <w:p w14:paraId="27E87E99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614" w:type="dxa"/>
          </w:tcPr>
          <w:p w14:paraId="1D4D7BAA" w14:textId="77777777" w:rsidR="00203FC8" w:rsidRPr="00332EA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332EAC">
              <w:rPr>
                <w:rFonts w:ascii="Comic Sans MS" w:hAnsi="Comic Sans MS"/>
                <w:sz w:val="28"/>
              </w:rPr>
              <w:t>father</w:t>
            </w:r>
          </w:p>
          <w:p w14:paraId="408DF88F" w14:textId="77777777" w:rsidR="00F724A1" w:rsidRPr="00332EA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332EAC">
              <w:rPr>
                <w:rFonts w:ascii="Comic Sans MS" w:hAnsi="Comic Sans MS"/>
                <w:sz w:val="28"/>
              </w:rPr>
              <w:t>class</w:t>
            </w:r>
          </w:p>
          <w:p w14:paraId="21854A96" w14:textId="77777777" w:rsidR="00F724A1" w:rsidRPr="00332EA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332EAC">
              <w:rPr>
                <w:rFonts w:ascii="Comic Sans MS" w:hAnsi="Comic Sans MS"/>
                <w:sz w:val="28"/>
              </w:rPr>
              <w:t>grass</w:t>
            </w:r>
          </w:p>
          <w:p w14:paraId="118B1EA8" w14:textId="77777777" w:rsidR="00F724A1" w:rsidRPr="000862B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332EAC">
              <w:rPr>
                <w:rFonts w:ascii="Comic Sans MS" w:hAnsi="Comic Sans MS"/>
                <w:sz w:val="28"/>
              </w:rPr>
              <w:t>pass</w:t>
            </w:r>
          </w:p>
          <w:p w14:paraId="2123D56C" w14:textId="77777777" w:rsidR="00F724A1" w:rsidRPr="00B8077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cyan"/>
              </w:rPr>
            </w:pPr>
            <w:r w:rsidRPr="00B80771">
              <w:rPr>
                <w:rFonts w:ascii="Comic Sans MS" w:hAnsi="Comic Sans MS"/>
                <w:sz w:val="28"/>
                <w:highlight w:val="cyan"/>
              </w:rPr>
              <w:t>plant</w:t>
            </w:r>
          </w:p>
          <w:p w14:paraId="76BF4129" w14:textId="77777777" w:rsidR="00F724A1" w:rsidRPr="00B8077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cyan"/>
              </w:rPr>
            </w:pPr>
            <w:r w:rsidRPr="00B80771">
              <w:rPr>
                <w:rFonts w:ascii="Comic Sans MS" w:hAnsi="Comic Sans MS"/>
                <w:sz w:val="28"/>
                <w:highlight w:val="cyan"/>
              </w:rPr>
              <w:t>path</w:t>
            </w:r>
          </w:p>
          <w:p w14:paraId="2233B330" w14:textId="77777777" w:rsidR="00F724A1" w:rsidRPr="000862B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B80771">
              <w:rPr>
                <w:rFonts w:ascii="Comic Sans MS" w:hAnsi="Comic Sans MS"/>
                <w:sz w:val="28"/>
                <w:highlight w:val="cyan"/>
              </w:rPr>
              <w:t>bath</w:t>
            </w:r>
          </w:p>
          <w:p w14:paraId="346E047E" w14:textId="77777777" w:rsidR="00F724A1" w:rsidRPr="000862B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0862BE">
              <w:rPr>
                <w:rFonts w:ascii="Comic Sans MS" w:hAnsi="Comic Sans MS"/>
                <w:sz w:val="28"/>
              </w:rPr>
              <w:t>hour</w:t>
            </w:r>
          </w:p>
          <w:p w14:paraId="7BAF1742" w14:textId="13FC3710" w:rsidR="00F724A1" w:rsidRPr="009E21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E2142">
              <w:rPr>
                <w:rFonts w:ascii="Comic Sans MS" w:hAnsi="Comic Sans MS"/>
                <w:sz w:val="28"/>
              </w:rPr>
              <w:t>move</w:t>
            </w:r>
          </w:p>
          <w:p w14:paraId="071C35BE" w14:textId="77777777" w:rsidR="00F724A1" w:rsidRPr="009E21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E2142">
              <w:rPr>
                <w:rFonts w:ascii="Comic Sans MS" w:hAnsi="Comic Sans MS"/>
                <w:sz w:val="28"/>
              </w:rPr>
              <w:t>prove</w:t>
            </w:r>
          </w:p>
          <w:p w14:paraId="604669C0" w14:textId="77777777" w:rsidR="00F724A1" w:rsidRPr="009E21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E2142">
              <w:rPr>
                <w:rFonts w:ascii="Comic Sans MS" w:hAnsi="Comic Sans MS"/>
                <w:sz w:val="28"/>
              </w:rPr>
              <w:t>improve</w:t>
            </w:r>
          </w:p>
          <w:p w14:paraId="0853DFA4" w14:textId="77777777" w:rsidR="00F724A1" w:rsidRPr="009E21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E2142">
              <w:rPr>
                <w:rFonts w:ascii="Comic Sans MS" w:hAnsi="Comic Sans MS"/>
                <w:sz w:val="28"/>
              </w:rPr>
              <w:t>sure</w:t>
            </w:r>
          </w:p>
          <w:p w14:paraId="14B757D8" w14:textId="77777777" w:rsidR="00F724A1" w:rsidRPr="009E21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E2142">
              <w:rPr>
                <w:rFonts w:ascii="Comic Sans MS" w:hAnsi="Comic Sans MS"/>
                <w:sz w:val="28"/>
              </w:rPr>
              <w:t>sugar</w:t>
            </w:r>
          </w:p>
          <w:p w14:paraId="58B1B4F6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E2142">
              <w:rPr>
                <w:rFonts w:ascii="Comic Sans MS" w:hAnsi="Comic Sans MS"/>
                <w:sz w:val="28"/>
              </w:rPr>
              <w:t>eye</w:t>
            </w:r>
          </w:p>
          <w:p w14:paraId="347823C0" w14:textId="77777777" w:rsidR="00F724A1" w:rsidRPr="00970A2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70A24">
              <w:rPr>
                <w:rFonts w:ascii="Comic Sans MS" w:hAnsi="Comic Sans MS"/>
                <w:sz w:val="28"/>
              </w:rPr>
              <w:t>could</w:t>
            </w:r>
          </w:p>
          <w:p w14:paraId="00004330" w14:textId="77777777" w:rsidR="00F724A1" w:rsidRPr="00970A2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70A24">
              <w:rPr>
                <w:rFonts w:ascii="Comic Sans MS" w:hAnsi="Comic Sans MS"/>
                <w:sz w:val="28"/>
              </w:rPr>
              <w:t>would</w:t>
            </w:r>
          </w:p>
          <w:p w14:paraId="251E3206" w14:textId="77777777" w:rsidR="00F724A1" w:rsidRPr="00970A2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70A24">
              <w:rPr>
                <w:rFonts w:ascii="Comic Sans MS" w:hAnsi="Comic Sans MS"/>
                <w:sz w:val="28"/>
              </w:rPr>
              <w:t>should</w:t>
            </w:r>
          </w:p>
          <w:p w14:paraId="1271E2C1" w14:textId="77777777" w:rsidR="00F724A1" w:rsidRPr="00970A2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70A24">
              <w:rPr>
                <w:rFonts w:ascii="Comic Sans MS" w:hAnsi="Comic Sans MS"/>
                <w:sz w:val="28"/>
              </w:rPr>
              <w:t>who</w:t>
            </w:r>
          </w:p>
          <w:p w14:paraId="3614CDD2" w14:textId="77777777" w:rsidR="00F724A1" w:rsidRPr="00970A2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70A24">
              <w:rPr>
                <w:rFonts w:ascii="Comic Sans MS" w:hAnsi="Comic Sans MS"/>
                <w:sz w:val="28"/>
              </w:rPr>
              <w:t>whole</w:t>
            </w:r>
          </w:p>
          <w:p w14:paraId="5728C49C" w14:textId="77777777" w:rsidR="00F724A1" w:rsidRPr="00413AC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13ACD">
              <w:rPr>
                <w:rFonts w:ascii="Comic Sans MS" w:hAnsi="Comic Sans MS"/>
                <w:sz w:val="28"/>
              </w:rPr>
              <w:t>any</w:t>
            </w:r>
          </w:p>
          <w:p w14:paraId="520B6DE9" w14:textId="77777777" w:rsidR="00F724A1" w:rsidRPr="00413AC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13ACD">
              <w:rPr>
                <w:rFonts w:ascii="Comic Sans MS" w:hAnsi="Comic Sans MS"/>
                <w:sz w:val="28"/>
              </w:rPr>
              <w:t>many</w:t>
            </w:r>
          </w:p>
          <w:p w14:paraId="1B846A4D" w14:textId="77777777" w:rsidR="00F724A1" w:rsidRPr="00413AC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13ACD">
              <w:rPr>
                <w:rFonts w:ascii="Comic Sans MS" w:hAnsi="Comic Sans MS"/>
                <w:sz w:val="28"/>
              </w:rPr>
              <w:t>clothes</w:t>
            </w:r>
          </w:p>
          <w:p w14:paraId="41EEB99B" w14:textId="77777777" w:rsidR="00F724A1" w:rsidRPr="00413AC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13ACD">
              <w:rPr>
                <w:rFonts w:ascii="Comic Sans MS" w:hAnsi="Comic Sans MS"/>
                <w:sz w:val="28"/>
              </w:rPr>
              <w:t>busy</w:t>
            </w:r>
          </w:p>
          <w:p w14:paraId="7E533A88" w14:textId="77777777" w:rsidR="00F724A1" w:rsidRPr="00413AC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13ACD">
              <w:rPr>
                <w:rFonts w:ascii="Comic Sans MS" w:hAnsi="Comic Sans MS"/>
                <w:sz w:val="28"/>
              </w:rPr>
              <w:t>people</w:t>
            </w:r>
          </w:p>
          <w:p w14:paraId="59F981B2" w14:textId="77777777" w:rsidR="00F724A1" w:rsidRPr="00413AC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13ACD">
              <w:rPr>
                <w:rFonts w:ascii="Comic Sans MS" w:hAnsi="Comic Sans MS"/>
                <w:sz w:val="28"/>
              </w:rPr>
              <w:t>water</w:t>
            </w:r>
          </w:p>
          <w:p w14:paraId="53F1611B" w14:textId="77777777" w:rsidR="00F724A1" w:rsidRPr="00413AC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413ACD">
              <w:rPr>
                <w:rFonts w:ascii="Comic Sans MS" w:hAnsi="Comic Sans MS"/>
                <w:sz w:val="28"/>
                <w:highlight w:val="yellow"/>
              </w:rPr>
              <w:t>again</w:t>
            </w:r>
          </w:p>
          <w:p w14:paraId="6E2721AC" w14:textId="77777777" w:rsidR="00F724A1" w:rsidRPr="00413AC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413ACD">
              <w:rPr>
                <w:rFonts w:ascii="Comic Sans MS" w:hAnsi="Comic Sans MS"/>
                <w:sz w:val="28"/>
                <w:highlight w:val="yellow"/>
              </w:rPr>
              <w:t>half</w:t>
            </w:r>
          </w:p>
          <w:p w14:paraId="6E43ADA8" w14:textId="77777777" w:rsidR="00F724A1" w:rsidRPr="00413AC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413ACD">
              <w:rPr>
                <w:rFonts w:ascii="Comic Sans MS" w:hAnsi="Comic Sans MS"/>
                <w:sz w:val="28"/>
                <w:highlight w:val="yellow"/>
              </w:rPr>
              <w:t>money</w:t>
            </w:r>
          </w:p>
          <w:p w14:paraId="3569EEB5" w14:textId="77777777" w:rsidR="00F724A1" w:rsidRPr="00413AC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413ACD">
              <w:rPr>
                <w:rFonts w:ascii="Comic Sans MS" w:hAnsi="Comic Sans MS"/>
                <w:sz w:val="28"/>
                <w:highlight w:val="yellow"/>
              </w:rPr>
              <w:t>Mr</w:t>
            </w:r>
          </w:p>
          <w:p w14:paraId="3BF76627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13ACD">
              <w:rPr>
                <w:rFonts w:ascii="Comic Sans MS" w:hAnsi="Comic Sans MS"/>
                <w:sz w:val="28"/>
                <w:highlight w:val="yellow"/>
              </w:rPr>
              <w:t>Mrs</w:t>
            </w:r>
            <w:r w:rsidRPr="00F724A1">
              <w:rPr>
                <w:rFonts w:ascii="Comic Sans MS" w:hAnsi="Comic Sans MS"/>
                <w:sz w:val="28"/>
              </w:rPr>
              <w:t xml:space="preserve"> </w:t>
            </w:r>
          </w:p>
          <w:p w14:paraId="1D16BC3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Parents</w:t>
            </w:r>
          </w:p>
          <w:p w14:paraId="0C3E44FF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Christmas</w:t>
            </w:r>
          </w:p>
        </w:tc>
      </w:tr>
    </w:tbl>
    <w:p w14:paraId="228B567A" w14:textId="7A5E3A1D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3BF11AF7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577C7D81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1D093425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0CA4C063" w14:textId="693098CA" w:rsidR="0020628C" w:rsidRDefault="00132EE0" w:rsidP="00203FC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en-GB"/>
        </w:rPr>
        <w:drawing>
          <wp:anchor distT="0" distB="0" distL="114300" distR="114300" simplePos="0" relativeHeight="251701265" behindDoc="1" locked="0" layoutInCell="1" allowOverlap="1" wp14:anchorId="6F836218" wp14:editId="7013CFF2">
            <wp:simplePos x="0" y="0"/>
            <wp:positionH relativeFrom="column">
              <wp:posOffset>-1957705</wp:posOffset>
            </wp:positionH>
            <wp:positionV relativeFrom="paragraph">
              <wp:posOffset>455930</wp:posOffset>
            </wp:positionV>
            <wp:extent cx="9689465" cy="5836285"/>
            <wp:effectExtent l="2540" t="0" r="9525" b="9525"/>
            <wp:wrapTight wrapText="bothSides">
              <wp:wrapPolygon edited="0">
                <wp:start x="21594" y="-9"/>
                <wp:lineTo x="21" y="-9"/>
                <wp:lineTo x="21" y="21565"/>
                <wp:lineTo x="21594" y="21565"/>
                <wp:lineTo x="21594" y="-9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89465" cy="583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47888" w14:textId="4E45DCB3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6162E77D" w14:textId="49B51086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7B6C9712" w14:textId="525C2CF3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01F7F8E9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33732B3D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3437F9B6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05D31BF1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4B909475" w14:textId="45E8E266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7823F0DC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36A94BA7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733CB218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7DC815B0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765906E4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179EFF6B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6AA22770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669EC819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6D5675AB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29EB1882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21811BF7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264FDABD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7336A4D0" w14:textId="711AA599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>Blank word search for spellings:</w:t>
      </w:r>
    </w:p>
    <w:p w14:paraId="125DB547" w14:textId="77777777" w:rsidR="00DA0855" w:rsidRPr="00DA0855" w:rsidRDefault="00DA0855" w:rsidP="00DA0855">
      <w:pPr>
        <w:spacing w:line="276" w:lineRule="auto"/>
        <w:jc w:val="center"/>
        <w:rPr>
          <w:rFonts w:ascii="Comic Sans MS" w:hAnsi="Comic Sans MS"/>
          <w:sz w:val="36"/>
        </w:rPr>
      </w:pPr>
      <w:r w:rsidRPr="00DA0855">
        <w:rPr>
          <w:rFonts w:ascii="Comic Sans MS" w:hAnsi="Comic Sans MS"/>
          <w:sz w:val="36"/>
        </w:rPr>
        <w:t>My Words Search</w:t>
      </w:r>
    </w:p>
    <w:tbl>
      <w:tblPr>
        <w:tblStyle w:val="TableGrid"/>
        <w:tblW w:w="10426" w:type="dxa"/>
        <w:tblLook w:val="04A0" w:firstRow="1" w:lastRow="0" w:firstColumn="1" w:lastColumn="0" w:noHBand="0" w:noVBand="1"/>
      </w:tblPr>
      <w:tblGrid>
        <w:gridCol w:w="1042"/>
        <w:gridCol w:w="1042"/>
        <w:gridCol w:w="1042"/>
        <w:gridCol w:w="1042"/>
        <w:gridCol w:w="1043"/>
        <w:gridCol w:w="1043"/>
        <w:gridCol w:w="1043"/>
        <w:gridCol w:w="1043"/>
        <w:gridCol w:w="1043"/>
        <w:gridCol w:w="1043"/>
      </w:tblGrid>
      <w:tr w:rsidR="00DA0855" w14:paraId="49DC0478" w14:textId="77777777" w:rsidTr="00DA0855">
        <w:trPr>
          <w:trHeight w:val="933"/>
        </w:trPr>
        <w:tc>
          <w:tcPr>
            <w:tcW w:w="1042" w:type="dxa"/>
          </w:tcPr>
          <w:p w14:paraId="300026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10C0C8F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EE9A7E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4DC424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0E6ADED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CAB2FB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E53734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27A29F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3A87AA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75A8DC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77E06D21" w14:textId="77777777" w:rsidTr="00DA0855">
        <w:trPr>
          <w:trHeight w:val="893"/>
        </w:trPr>
        <w:tc>
          <w:tcPr>
            <w:tcW w:w="1042" w:type="dxa"/>
          </w:tcPr>
          <w:p w14:paraId="18A455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37F2386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F82D1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08BA648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AE728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C6C20F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B3AB7F7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6B07D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BBA8B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E95120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5B2608C5" w14:textId="77777777" w:rsidTr="00DA0855">
        <w:trPr>
          <w:trHeight w:val="933"/>
        </w:trPr>
        <w:tc>
          <w:tcPr>
            <w:tcW w:w="1042" w:type="dxa"/>
          </w:tcPr>
          <w:p w14:paraId="77C770BD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93CF646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2C0BFC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78957A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AF3B9E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32F4A1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839AA7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74DA93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60905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88E6E3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0CFC5B7F" w14:textId="77777777" w:rsidTr="00DA0855">
        <w:trPr>
          <w:trHeight w:val="893"/>
        </w:trPr>
        <w:tc>
          <w:tcPr>
            <w:tcW w:w="1042" w:type="dxa"/>
          </w:tcPr>
          <w:p w14:paraId="5D2B458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1755A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A3F0E43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130B9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5AF6A7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593C77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59276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44A8E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B38D34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E0D3D7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29364373" w14:textId="77777777" w:rsidTr="00DA0855">
        <w:trPr>
          <w:trHeight w:val="933"/>
        </w:trPr>
        <w:tc>
          <w:tcPr>
            <w:tcW w:w="1042" w:type="dxa"/>
          </w:tcPr>
          <w:p w14:paraId="484ED973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13F8E11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DE0717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66EE0D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6B376E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DE693D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C2002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A8CFE1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DFB652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063A17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156082F1" w14:textId="77777777" w:rsidTr="00DA0855">
        <w:trPr>
          <w:trHeight w:val="933"/>
        </w:trPr>
        <w:tc>
          <w:tcPr>
            <w:tcW w:w="1042" w:type="dxa"/>
          </w:tcPr>
          <w:p w14:paraId="21C657DD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1257EE5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681E73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900285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FBD847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490263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91618E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FC5BCA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FE3BDCC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EF4EE2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30B01BB3" w14:textId="77777777" w:rsidTr="00DA0855">
        <w:trPr>
          <w:trHeight w:val="893"/>
        </w:trPr>
        <w:tc>
          <w:tcPr>
            <w:tcW w:w="1042" w:type="dxa"/>
          </w:tcPr>
          <w:p w14:paraId="328C234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533335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84464F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2E16C6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D09B3F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849FC2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5BFDF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92B191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56D725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2C7A92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4760B0A1" w14:textId="77777777" w:rsidTr="00DA0855">
        <w:trPr>
          <w:trHeight w:val="933"/>
        </w:trPr>
        <w:tc>
          <w:tcPr>
            <w:tcW w:w="1042" w:type="dxa"/>
          </w:tcPr>
          <w:p w14:paraId="6F236B2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CD2C229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C6F76A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B27199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60D8FB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4E7156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95EC9A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46A1A1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5773D06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A6CB4C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788B503B" w14:textId="77777777" w:rsidTr="00DA0855">
        <w:trPr>
          <w:trHeight w:val="933"/>
        </w:trPr>
        <w:tc>
          <w:tcPr>
            <w:tcW w:w="1042" w:type="dxa"/>
          </w:tcPr>
          <w:p w14:paraId="6364E50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0B2535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4352E9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74930D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DE3AE1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29A066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9F4DF7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22E5CC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7A95E9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79F624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1A1C9F83" w14:textId="77777777" w:rsidTr="00DA0855">
        <w:trPr>
          <w:trHeight w:val="893"/>
        </w:trPr>
        <w:tc>
          <w:tcPr>
            <w:tcW w:w="1042" w:type="dxa"/>
          </w:tcPr>
          <w:p w14:paraId="1391D7F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D17651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58D0F7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F96732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CDCC0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71A2A3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D1BCC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643AE0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D78221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4C0237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6324F114" w14:textId="77777777" w:rsidTr="00DA0855">
        <w:trPr>
          <w:trHeight w:val="933"/>
        </w:trPr>
        <w:tc>
          <w:tcPr>
            <w:tcW w:w="1042" w:type="dxa"/>
          </w:tcPr>
          <w:p w14:paraId="572028EC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07CED8C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55E109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4B0798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134159A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62D86B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B9514A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146618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41737B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9C0C3D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</w:tbl>
    <w:p w14:paraId="1B418966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</w:p>
    <w:p w14:paraId="3C40CE92" w14:textId="77777777" w:rsidR="00DA0855" w:rsidRPr="00DA0855" w:rsidRDefault="00DA0855" w:rsidP="00DA0855">
      <w:pPr>
        <w:spacing w:line="276" w:lineRule="auto"/>
        <w:jc w:val="center"/>
        <w:rPr>
          <w:rFonts w:ascii="Comic Sans MS" w:hAnsi="Comic Sans MS"/>
          <w:sz w:val="36"/>
        </w:rPr>
      </w:pPr>
      <w:r w:rsidRPr="00DA0855">
        <w:rPr>
          <w:rFonts w:ascii="Comic Sans MS" w:hAnsi="Comic Sans MS"/>
          <w:sz w:val="36"/>
        </w:rPr>
        <w:t>Words hidden in my word search</w:t>
      </w:r>
    </w:p>
    <w:tbl>
      <w:tblPr>
        <w:tblStyle w:val="TableGrid"/>
        <w:tblW w:w="10683" w:type="dxa"/>
        <w:tblLook w:val="04A0" w:firstRow="1" w:lastRow="0" w:firstColumn="1" w:lastColumn="0" w:noHBand="0" w:noVBand="1"/>
      </w:tblPr>
      <w:tblGrid>
        <w:gridCol w:w="3561"/>
        <w:gridCol w:w="3561"/>
        <w:gridCol w:w="3561"/>
      </w:tblGrid>
      <w:tr w:rsidR="00DA0855" w14:paraId="15626916" w14:textId="77777777" w:rsidTr="00DA0855">
        <w:trPr>
          <w:trHeight w:val="1047"/>
        </w:trPr>
        <w:tc>
          <w:tcPr>
            <w:tcW w:w="3561" w:type="dxa"/>
          </w:tcPr>
          <w:p w14:paraId="1D41799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73E1E1A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3B99C68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52BFFA63" w14:textId="77777777" w:rsidTr="00DA0855">
        <w:trPr>
          <w:trHeight w:val="1047"/>
        </w:trPr>
        <w:tc>
          <w:tcPr>
            <w:tcW w:w="3561" w:type="dxa"/>
          </w:tcPr>
          <w:p w14:paraId="7B66395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1BB3DD3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5E392EA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</w:tbl>
    <w:p w14:paraId="2FBD2A76" w14:textId="77777777" w:rsidR="00991CF4" w:rsidRDefault="00991CF4" w:rsidP="00BB65FC">
      <w:pPr>
        <w:spacing w:line="276" w:lineRule="auto"/>
        <w:rPr>
          <w:rFonts w:ascii="Comic Sans MS" w:hAnsi="Comic Sans MS"/>
          <w:b/>
          <w:sz w:val="32"/>
          <w:u w:val="single"/>
        </w:rPr>
        <w:sectPr w:rsidR="00991CF4" w:rsidSect="00777BE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21E0831" w14:textId="237A5A49" w:rsidR="00E93B1C" w:rsidRDefault="005376AB" w:rsidP="006C34DA">
      <w:pPr>
        <w:spacing w:line="276" w:lineRule="auto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3313" behindDoc="0" locked="0" layoutInCell="1" allowOverlap="1" wp14:anchorId="2F0007BF" wp14:editId="4CFC0C99">
                <wp:simplePos x="0" y="0"/>
                <wp:positionH relativeFrom="column">
                  <wp:posOffset>2814205</wp:posOffset>
                </wp:positionH>
                <wp:positionV relativeFrom="paragraph">
                  <wp:posOffset>140277</wp:posOffset>
                </wp:positionV>
                <wp:extent cx="2522855" cy="1003935"/>
                <wp:effectExtent l="19050" t="19050" r="506095" b="43815"/>
                <wp:wrapNone/>
                <wp:docPr id="29" name="Speech Bubble: 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855" cy="1003935"/>
                        </a:xfrm>
                        <a:prstGeom prst="wedgeEllipseCallout">
                          <a:avLst>
                            <a:gd name="adj1" fmla="val 68573"/>
                            <a:gd name="adj2" fmla="val -3319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E27004" w14:textId="4522AA01" w:rsidR="008635BD" w:rsidRDefault="003152E7" w:rsidP="008635BD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Bonjour Puffins!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F0007B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9" o:spid="_x0000_s1027" type="#_x0000_t63" style="position:absolute;margin-left:221.6pt;margin-top:11.05pt;width:198.65pt;height:79.05pt;z-index:251703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" adj="25612,3630" fillcolor="white [3212]" strokecolor="black [3213]" strokeweight="1pt">
                <v:textbox>
                  <w:txbxContent>
                    <w:p w14:paraId="46E27004" w14:textId="4522AA01" w:rsidR="008635BD" w:rsidRDefault="003152E7" w:rsidP="008635BD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Bonjour Puffins!</w:t>
                      </w:r>
                    </w:p>
                  </w:txbxContent>
                </v:textbox>
              </v:shape>
            </w:pict>
          </mc:Fallback>
        </mc:AlternateContent>
      </w:r>
      <w:r w:rsidR="00CC1AAE">
        <w:rPr>
          <w:rFonts w:ascii="Comic Sans MS" w:hAnsi="Comic Sans MS"/>
          <w:b/>
          <w:noProof/>
          <w:sz w:val="32"/>
          <w:u w:val="single"/>
          <w:lang w:eastAsia="en-GB"/>
        </w:rPr>
        <w:drawing>
          <wp:anchor distT="0" distB="0" distL="114300" distR="114300" simplePos="0" relativeHeight="251702289" behindDoc="1" locked="0" layoutInCell="1" allowOverlap="1" wp14:anchorId="5E34DF6D" wp14:editId="153BFE21">
            <wp:simplePos x="0" y="0"/>
            <wp:positionH relativeFrom="column">
              <wp:posOffset>5457190</wp:posOffset>
            </wp:positionH>
            <wp:positionV relativeFrom="paragraph">
              <wp:posOffset>0</wp:posOffset>
            </wp:positionV>
            <wp:extent cx="1371600" cy="1423670"/>
            <wp:effectExtent l="0" t="0" r="0" b="508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160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B9D">
        <w:rPr>
          <w:rFonts w:ascii="Comic Sans MS" w:hAnsi="Comic Sans MS"/>
          <w:b/>
          <w:sz w:val="32"/>
          <w:u w:val="single"/>
        </w:rPr>
        <w:t>French</w:t>
      </w:r>
      <w:r w:rsidR="0022228A">
        <w:rPr>
          <w:rFonts w:ascii="Comic Sans MS" w:hAnsi="Comic Sans MS"/>
          <w:b/>
          <w:sz w:val="32"/>
          <w:u w:val="single"/>
        </w:rPr>
        <w:t xml:space="preserve"> </w:t>
      </w:r>
      <w:r w:rsidR="0077751B">
        <w:rPr>
          <w:rFonts w:ascii="Comic Sans MS" w:hAnsi="Comic Sans MS"/>
          <w:b/>
          <w:sz w:val="32"/>
          <w:u w:val="single"/>
        </w:rPr>
        <w:t>Topic</w:t>
      </w:r>
      <w:r w:rsidR="002D0B0A">
        <w:rPr>
          <w:rFonts w:ascii="Comic Sans MS" w:hAnsi="Comic Sans MS"/>
          <w:b/>
          <w:sz w:val="32"/>
          <w:u w:val="single"/>
        </w:rPr>
        <w:t xml:space="preserve"> </w:t>
      </w:r>
      <w:r w:rsidR="006C1F08">
        <w:rPr>
          <w:rFonts w:ascii="Comic Sans MS" w:hAnsi="Comic Sans MS"/>
          <w:b/>
          <w:sz w:val="32"/>
          <w:u w:val="single"/>
        </w:rPr>
        <w:t xml:space="preserve">– </w:t>
      </w:r>
      <w:r w:rsidR="00235B9D">
        <w:rPr>
          <w:rFonts w:ascii="Comic Sans MS" w:hAnsi="Comic Sans MS"/>
          <w:b/>
          <w:sz w:val="32"/>
          <w:u w:val="single"/>
        </w:rPr>
        <w:t>Colours</w:t>
      </w:r>
    </w:p>
    <w:p w14:paraId="12BD44DB" w14:textId="149982EC" w:rsidR="005376AB" w:rsidRDefault="003C2055" w:rsidP="00351A84">
      <w:pPr>
        <w:spacing w:line="276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704337" behindDoc="0" locked="0" layoutInCell="1" allowOverlap="1" wp14:anchorId="310F07BD" wp14:editId="4EEBD847">
                <wp:simplePos x="0" y="0"/>
                <wp:positionH relativeFrom="column">
                  <wp:posOffset>3070860</wp:posOffset>
                </wp:positionH>
                <wp:positionV relativeFrom="paragraph">
                  <wp:posOffset>5080</wp:posOffset>
                </wp:positionV>
                <wp:extent cx="2001520" cy="413385"/>
                <wp:effectExtent l="0" t="0" r="17780" b="24765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1520" cy="4133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55EC0E" w14:textId="671DB770" w:rsidR="001848AA" w:rsidRDefault="001848AA"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Bonjour Puffins!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10F07BD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8" type="#_x0000_t202" style="position:absolute;margin-left:241.8pt;margin-top:.4pt;width:157.6pt;height:32.55pt;z-index:2517043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" strokecolor="white [3212]" strokeweight=".5pt">
                <v:textbox>
                  <w:txbxContent>
                    <w:p w14:paraId="6755EC0E" w14:textId="671DB770" w:rsidR="001848AA" w:rsidRDefault="001848AA"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Bonjour Puffins!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405FD0" w14:textId="77777777" w:rsidR="00C75170" w:rsidRDefault="00C75170" w:rsidP="00351A84">
      <w:pPr>
        <w:spacing w:line="276" w:lineRule="auto"/>
        <w:rPr>
          <w:rFonts w:ascii="Comic Sans MS" w:hAnsi="Comic Sans MS"/>
          <w:sz w:val="36"/>
          <w:szCs w:val="36"/>
        </w:rPr>
      </w:pPr>
    </w:p>
    <w:p w14:paraId="45D91E8E" w14:textId="77777777" w:rsidR="001173B2" w:rsidRDefault="003011C1" w:rsidP="00351A84">
      <w:pPr>
        <w:spacing w:line="276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Revise and label </w:t>
      </w:r>
      <w:r w:rsidR="00637413">
        <w:rPr>
          <w:rFonts w:ascii="Comic Sans MS" w:hAnsi="Comic Sans MS"/>
          <w:sz w:val="36"/>
          <w:szCs w:val="36"/>
        </w:rPr>
        <w:t>each colour in French:</w:t>
      </w:r>
      <w:r w:rsidR="00CC1AAE">
        <w:rPr>
          <w:rFonts w:ascii="Comic Sans MS" w:hAnsi="Comic Sans MS"/>
          <w:sz w:val="36"/>
          <w:szCs w:val="36"/>
        </w:rPr>
        <w:t xml:space="preserve"> </w:t>
      </w:r>
      <w:r w:rsidR="001173B2">
        <w:rPr>
          <w:rFonts w:ascii="Comic Sans MS" w:hAnsi="Comic Sans MS"/>
          <w:sz w:val="36"/>
          <w:szCs w:val="36"/>
        </w:rPr>
        <w:t xml:space="preserve"> </w:t>
      </w:r>
    </w:p>
    <w:p w14:paraId="4116979D" w14:textId="2F731FCE" w:rsidR="003C2055" w:rsidRPr="002F1700" w:rsidRDefault="001173B2" w:rsidP="00351A84">
      <w:pPr>
        <w:spacing w:line="276" w:lineRule="auto"/>
        <w:rPr>
          <w:rFonts w:ascii="Comic Sans MS" w:hAnsi="Comic Sans MS"/>
          <w:sz w:val="24"/>
          <w:szCs w:val="24"/>
        </w:rPr>
      </w:pPr>
      <w:r w:rsidRPr="002F1700">
        <w:rPr>
          <w:rFonts w:ascii="Comic Sans MS" w:hAnsi="Comic Sans MS"/>
          <w:sz w:val="24"/>
          <w:szCs w:val="24"/>
        </w:rPr>
        <w:t>Les C</w:t>
      </w:r>
      <w:r w:rsidR="004175F0" w:rsidRPr="002F1700">
        <w:rPr>
          <w:rFonts w:ascii="Comic Sans MS" w:hAnsi="Comic Sans MS"/>
          <w:sz w:val="24"/>
          <w:szCs w:val="24"/>
        </w:rPr>
        <w:t>ou</w:t>
      </w:r>
      <w:r w:rsidRPr="002F1700">
        <w:rPr>
          <w:rFonts w:ascii="Comic Sans MS" w:hAnsi="Comic Sans MS"/>
          <w:sz w:val="24"/>
          <w:szCs w:val="24"/>
        </w:rPr>
        <w:t xml:space="preserve">leurs Song: </w:t>
      </w:r>
      <w:hyperlink r:id="rId38" w:history="1">
        <w:r w:rsidRPr="002F1700">
          <w:rPr>
            <w:rStyle w:val="Hyperlink"/>
            <w:rFonts w:ascii="Comic Sans MS" w:hAnsi="Comic Sans MS"/>
            <w:sz w:val="24"/>
            <w:szCs w:val="24"/>
          </w:rPr>
          <w:t>https://m.youtube.com/watch?v=H-5vyAgoHm8&amp;t=19s</w:t>
        </w:r>
      </w:hyperlink>
      <w:r w:rsidR="00CC1AAE" w:rsidRPr="002F1700">
        <w:rPr>
          <w:rFonts w:ascii="Comic Sans MS" w:hAnsi="Comic Sans MS"/>
          <w:sz w:val="24"/>
          <w:szCs w:val="24"/>
        </w:rPr>
        <w:t xml:space="preserve"> </w:t>
      </w:r>
    </w:p>
    <w:p w14:paraId="4564F372" w14:textId="76796FE4" w:rsidR="00064C92" w:rsidRPr="000C40FD" w:rsidRDefault="00AD092B" w:rsidP="00351A84">
      <w:pPr>
        <w:spacing w:line="276" w:lineRule="auto"/>
        <w:rPr>
          <w:rFonts w:ascii="Comic Sans MS" w:hAnsi="Comic Sans MS"/>
          <w:sz w:val="36"/>
          <w:szCs w:val="36"/>
        </w:rPr>
        <w:sectPr w:rsidR="00064C92" w:rsidRPr="000C40FD" w:rsidSect="003E272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Comic Sans MS" w:hAnsi="Comic Sans MS"/>
          <w:sz w:val="24"/>
          <w:szCs w:val="24"/>
        </w:rPr>
        <w:t xml:space="preserve">BBC Bitesize: </w:t>
      </w:r>
      <w:r w:rsidR="00C346D8" w:rsidRPr="002F1700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708433" behindDoc="0" locked="0" layoutInCell="1" allowOverlap="1" wp14:anchorId="5F8AC7BD" wp14:editId="0BBC1EB0">
            <wp:simplePos x="0" y="0"/>
            <wp:positionH relativeFrom="column">
              <wp:posOffset>13970</wp:posOffset>
            </wp:positionH>
            <wp:positionV relativeFrom="paragraph">
              <wp:posOffset>450215</wp:posOffset>
            </wp:positionV>
            <wp:extent cx="6813550" cy="2260600"/>
            <wp:effectExtent l="0" t="0" r="6350" b="635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1" t="5355" r="7275" b="48014"/>
                    <a:stretch/>
                  </pic:blipFill>
                  <pic:spPr bwMode="auto">
                    <a:xfrm>
                      <a:off x="0" y="0"/>
                      <a:ext cx="6813550" cy="226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6D8" w:rsidRPr="002F1700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709457" behindDoc="0" locked="0" layoutInCell="1" allowOverlap="1" wp14:anchorId="152D2D6D" wp14:editId="3E38BC35">
            <wp:simplePos x="0" y="0"/>
            <wp:positionH relativeFrom="column">
              <wp:posOffset>10795</wp:posOffset>
            </wp:positionH>
            <wp:positionV relativeFrom="paragraph">
              <wp:posOffset>2792095</wp:posOffset>
            </wp:positionV>
            <wp:extent cx="6711950" cy="231203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2" t="2612" r="8364" b="51011"/>
                    <a:stretch/>
                  </pic:blipFill>
                  <pic:spPr bwMode="auto">
                    <a:xfrm>
                      <a:off x="0" y="0"/>
                      <a:ext cx="6711950" cy="231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D64" w:rsidRPr="002F1700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710481" behindDoc="0" locked="0" layoutInCell="1" allowOverlap="1" wp14:anchorId="6948428C" wp14:editId="5FC8A3F3">
            <wp:simplePos x="0" y="0"/>
            <wp:positionH relativeFrom="column">
              <wp:posOffset>-90170</wp:posOffset>
            </wp:positionH>
            <wp:positionV relativeFrom="paragraph">
              <wp:posOffset>5200015</wp:posOffset>
            </wp:positionV>
            <wp:extent cx="5106670" cy="227520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2" t="2239" r="29900" b="51729"/>
                    <a:stretch/>
                  </pic:blipFill>
                  <pic:spPr bwMode="auto">
                    <a:xfrm>
                      <a:off x="0" y="0"/>
                      <a:ext cx="5106670" cy="227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42" w:history="1">
        <w:r w:rsidRPr="00A11641">
          <w:rPr>
            <w:rStyle w:val="Hyperlink"/>
            <w:rFonts w:ascii="Comic Sans MS" w:hAnsi="Comic Sans MS"/>
            <w:sz w:val="24"/>
            <w:szCs w:val="24"/>
          </w:rPr>
          <w:t>www.bbc.co.uk/teach/class-clips-video/french-ks2-painting-together/z72gd6f</w:t>
        </w:r>
      </w:hyperlink>
      <w:r w:rsidR="001F27FB" w:rsidRPr="001F27FB">
        <w:rPr>
          <w:rFonts w:ascii="Comic Sans MS" w:hAnsi="Comic Sans MS"/>
          <w:sz w:val="24"/>
          <w:szCs w:val="24"/>
        </w:rPr>
        <w:t xml:space="preserve"> </w:t>
      </w:r>
    </w:p>
    <w:p w14:paraId="44BD551F" w14:textId="4782661D" w:rsidR="00FC58F2" w:rsidRPr="008A2EFA" w:rsidRDefault="00B11B79" w:rsidP="00351A84">
      <w:pPr>
        <w:spacing w:line="276" w:lineRule="auto"/>
        <w:rPr>
          <w:rFonts w:ascii="Comic Sans MS" w:hAnsi="Comic Sans MS"/>
          <w:sz w:val="36"/>
          <w:szCs w:val="36"/>
        </w:rPr>
      </w:pPr>
      <w:r w:rsidRPr="00B11B79">
        <w:rPr>
          <w:rFonts w:ascii="Comic Sans MS" w:hAnsi="Comic Sans MS"/>
          <w:b/>
          <w:bCs/>
          <w:sz w:val="36"/>
          <w:szCs w:val="36"/>
        </w:rPr>
        <w:lastRenderedPageBreak/>
        <w:t>Geography</w:t>
      </w:r>
      <w:r>
        <w:rPr>
          <w:rFonts w:ascii="Comic Sans MS" w:hAnsi="Comic Sans MS"/>
          <w:sz w:val="36"/>
          <w:szCs w:val="36"/>
        </w:rPr>
        <w:t xml:space="preserve"> - </w:t>
      </w:r>
      <w:r w:rsidR="008A2EFA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707409" behindDoc="0" locked="0" layoutInCell="1" allowOverlap="1" wp14:anchorId="5293F210" wp14:editId="6C898279">
                <wp:simplePos x="0" y="0"/>
                <wp:positionH relativeFrom="column">
                  <wp:posOffset>5865495</wp:posOffset>
                </wp:positionH>
                <wp:positionV relativeFrom="paragraph">
                  <wp:posOffset>502285</wp:posOffset>
                </wp:positionV>
                <wp:extent cx="1080135" cy="589915"/>
                <wp:effectExtent l="0" t="0" r="24765" b="19685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5899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14:paraId="2BD72EEE" w14:textId="73B45697" w:rsidR="008A2EFA" w:rsidRPr="008A2EFA" w:rsidRDefault="008A2EFA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8A2EFA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Europe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93F210" id="Text Box 32" o:spid="_x0000_s1029" type="#_x0000_t202" style="position:absolute;margin-left:461.85pt;margin-top:39.55pt;width:85.05pt;height:46.45pt;z-index:25170740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" fillcolor="#deeaf6 [660]" strokecolor="#deeaf6 [660]" strokeweight=".5pt">
                <v:textbox>
                  <w:txbxContent>
                    <w:p w14:paraId="2BD72EEE" w14:textId="73B45697" w:rsidR="008A2EFA" w:rsidRPr="008A2EFA" w:rsidRDefault="008A2EFA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8A2EFA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Europe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3D97" w:rsidRPr="008A2EFA">
        <w:rPr>
          <w:rFonts w:ascii="Comic Sans MS" w:hAnsi="Comic Sans MS"/>
          <w:sz w:val="36"/>
          <w:szCs w:val="36"/>
        </w:rPr>
        <w:t xml:space="preserve">Where is France? </w:t>
      </w:r>
      <w:r w:rsidR="00ED5B5A">
        <w:rPr>
          <w:rFonts w:ascii="Comic Sans MS" w:hAnsi="Comic Sans MS"/>
          <w:sz w:val="36"/>
          <w:szCs w:val="36"/>
        </w:rPr>
        <w:t>P</w:t>
      </w:r>
      <w:r w:rsidR="00543D97" w:rsidRPr="008A2EFA">
        <w:rPr>
          <w:rFonts w:ascii="Comic Sans MS" w:hAnsi="Comic Sans MS"/>
          <w:sz w:val="36"/>
          <w:szCs w:val="36"/>
        </w:rPr>
        <w:t>ut a circle around France</w:t>
      </w:r>
      <w:r w:rsidR="00ED5B5A">
        <w:rPr>
          <w:rFonts w:ascii="Comic Sans MS" w:hAnsi="Comic Sans MS"/>
          <w:sz w:val="36"/>
          <w:szCs w:val="36"/>
        </w:rPr>
        <w:t>.</w:t>
      </w:r>
    </w:p>
    <w:p w14:paraId="7522419C" w14:textId="77777777" w:rsidR="00991CF4" w:rsidRDefault="00B11B79" w:rsidP="00285E48">
      <w:pPr>
        <w:spacing w:line="276" w:lineRule="auto"/>
        <w:rPr>
          <w:rFonts w:ascii="Comic Sans MS" w:hAnsi="Comic Sans MS"/>
          <w:sz w:val="28"/>
        </w:rPr>
      </w:pPr>
      <w:r w:rsidRPr="008A2EFA"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706385" behindDoc="1" locked="0" layoutInCell="1" allowOverlap="1" wp14:anchorId="537C5D50" wp14:editId="016F18A0">
            <wp:simplePos x="0" y="0"/>
            <wp:positionH relativeFrom="column">
              <wp:posOffset>5826760</wp:posOffset>
            </wp:positionH>
            <wp:positionV relativeFrom="paragraph">
              <wp:posOffset>36830</wp:posOffset>
            </wp:positionV>
            <wp:extent cx="3996690" cy="3540760"/>
            <wp:effectExtent l="0" t="0" r="3810" b="2540"/>
            <wp:wrapTight wrapText="bothSides">
              <wp:wrapPolygon edited="0">
                <wp:start x="0" y="0"/>
                <wp:lineTo x="0" y="21499"/>
                <wp:lineTo x="21518" y="21499"/>
                <wp:lineTo x="21518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52" t="9865" r="34135" b="62332"/>
                    <a:stretch/>
                  </pic:blipFill>
                  <pic:spPr bwMode="auto">
                    <a:xfrm>
                      <a:off x="0" y="0"/>
                      <a:ext cx="3996690" cy="354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9D7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8737" behindDoc="0" locked="0" layoutInCell="1" allowOverlap="1" wp14:anchorId="542A380B" wp14:editId="5657D56C">
                <wp:simplePos x="0" y="0"/>
                <wp:positionH relativeFrom="column">
                  <wp:posOffset>3374390</wp:posOffset>
                </wp:positionH>
                <wp:positionV relativeFrom="paragraph">
                  <wp:posOffset>3324860</wp:posOffset>
                </wp:positionV>
                <wp:extent cx="1953260" cy="335915"/>
                <wp:effectExtent l="0" t="0" r="27940" b="26035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3260" cy="33591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F62D2A4" id="Rectangle: Rounded Corners 42" o:spid="_x0000_s1026" style="position:absolute;margin-left:265.7pt;margin-top:261.8pt;width:153.8pt;height:26.45pt;z-index:2516787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" fillcolor="#5b9bd5" strokecolor="#0070c0" strokeweight="1pt">
                <v:stroke joinstyle="miter"/>
              </v:roundrect>
            </w:pict>
          </mc:Fallback>
        </mc:AlternateContent>
      </w:r>
      <w:r w:rsidR="00AD59D7">
        <w:rPr>
          <w:rFonts w:ascii="Comic Sans MS" w:hAnsi="Comic Sans MS"/>
          <w:noProof/>
          <w:sz w:val="28"/>
          <w:lang w:eastAsia="en-GB"/>
        </w:rPr>
        <w:drawing>
          <wp:anchor distT="0" distB="0" distL="114300" distR="114300" simplePos="0" relativeHeight="251677713" behindDoc="1" locked="0" layoutInCell="1" allowOverlap="1" wp14:anchorId="21628AB0" wp14:editId="60ECA7CC">
            <wp:simplePos x="0" y="0"/>
            <wp:positionH relativeFrom="column">
              <wp:posOffset>41275</wp:posOffset>
            </wp:positionH>
            <wp:positionV relativeFrom="paragraph">
              <wp:posOffset>53340</wp:posOffset>
            </wp:positionV>
            <wp:extent cx="5408295" cy="3607435"/>
            <wp:effectExtent l="0" t="0" r="1905" b="0"/>
            <wp:wrapTight wrapText="bothSides">
              <wp:wrapPolygon edited="0">
                <wp:start x="0" y="0"/>
                <wp:lineTo x="0" y="21444"/>
                <wp:lineTo x="21532" y="21444"/>
                <wp:lineTo x="21532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" t="760"/>
                    <a:stretch/>
                  </pic:blipFill>
                  <pic:spPr bwMode="auto">
                    <a:xfrm>
                      <a:off x="0" y="0"/>
                      <a:ext cx="5408295" cy="360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D97">
        <w:rPr>
          <w:rFonts w:ascii="Comic Sans MS" w:hAnsi="Comic Sans MS"/>
          <w:sz w:val="28"/>
        </w:rPr>
        <w:t xml:space="preserve"> </w:t>
      </w:r>
    </w:p>
    <w:p w14:paraId="6C865E51" w14:textId="36957493" w:rsidR="00B11B79" w:rsidRDefault="00B2344F" w:rsidP="00285E48">
      <w:pPr>
        <w:spacing w:line="276" w:lineRule="auto"/>
        <w:rPr>
          <w:rFonts w:ascii="Comic Sans MS" w:hAnsi="Comic Sans MS"/>
          <w:sz w:val="32"/>
          <w:szCs w:val="32"/>
        </w:rPr>
      </w:pPr>
      <w:r w:rsidRPr="00B2344F">
        <w:rPr>
          <w:rFonts w:ascii="Comic Sans MS" w:hAnsi="Comic Sans MS"/>
          <w:sz w:val="32"/>
          <w:szCs w:val="32"/>
        </w:rPr>
        <w:t xml:space="preserve">Which </w:t>
      </w:r>
      <w:r w:rsidR="0070608D">
        <w:rPr>
          <w:rFonts w:ascii="Comic Sans MS" w:hAnsi="Comic Sans MS"/>
          <w:sz w:val="32"/>
          <w:szCs w:val="32"/>
        </w:rPr>
        <w:t>C</w:t>
      </w:r>
      <w:r w:rsidRPr="00B2344F">
        <w:rPr>
          <w:rFonts w:ascii="Comic Sans MS" w:hAnsi="Comic Sans MS"/>
          <w:sz w:val="32"/>
          <w:szCs w:val="32"/>
        </w:rPr>
        <w:t xml:space="preserve">ontinent is France </w:t>
      </w:r>
      <w:r w:rsidR="00F81A39">
        <w:rPr>
          <w:rFonts w:ascii="Comic Sans MS" w:hAnsi="Comic Sans MS"/>
          <w:sz w:val="32"/>
          <w:szCs w:val="32"/>
        </w:rPr>
        <w:t>o</w:t>
      </w:r>
      <w:r w:rsidRPr="00B2344F">
        <w:rPr>
          <w:rFonts w:ascii="Comic Sans MS" w:hAnsi="Comic Sans MS"/>
          <w:sz w:val="32"/>
          <w:szCs w:val="32"/>
        </w:rPr>
        <w:t>n?</w:t>
      </w:r>
      <w:r w:rsidR="00F81A39">
        <w:rPr>
          <w:rFonts w:ascii="Comic Sans MS" w:hAnsi="Comic Sans MS"/>
          <w:sz w:val="32"/>
          <w:szCs w:val="32"/>
        </w:rPr>
        <w:t xml:space="preserve"> </w:t>
      </w:r>
      <w:r w:rsidRPr="00B2344F">
        <w:rPr>
          <w:rFonts w:ascii="Comic Sans MS" w:hAnsi="Comic Sans MS"/>
          <w:sz w:val="32"/>
          <w:szCs w:val="32"/>
        </w:rPr>
        <w:t>_________________________________</w:t>
      </w:r>
    </w:p>
    <w:p w14:paraId="1EA5F463" w14:textId="77777777" w:rsidR="004073CE" w:rsidRDefault="004073CE" w:rsidP="00285E48">
      <w:pPr>
        <w:spacing w:line="276" w:lineRule="auto"/>
        <w:rPr>
          <w:rFonts w:ascii="Comic Sans MS" w:hAnsi="Comic Sans MS"/>
          <w:sz w:val="32"/>
          <w:szCs w:val="32"/>
        </w:rPr>
      </w:pPr>
    </w:p>
    <w:p w14:paraId="5ACB10A7" w14:textId="05D4F42D" w:rsidR="004073CE" w:rsidRDefault="004073CE" w:rsidP="00285E48">
      <w:pPr>
        <w:spacing w:line="276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What </w:t>
      </w:r>
      <w:r w:rsidR="000217E1">
        <w:rPr>
          <w:rFonts w:ascii="Comic Sans MS" w:hAnsi="Comic Sans MS"/>
          <w:sz w:val="32"/>
          <w:szCs w:val="32"/>
        </w:rPr>
        <w:t xml:space="preserve">Ocean </w:t>
      </w:r>
      <w:r w:rsidR="004866FB">
        <w:rPr>
          <w:rFonts w:ascii="Comic Sans MS" w:hAnsi="Comic Sans MS"/>
          <w:sz w:val="32"/>
          <w:szCs w:val="32"/>
        </w:rPr>
        <w:t>is next to France</w:t>
      </w:r>
      <w:r>
        <w:rPr>
          <w:rFonts w:ascii="Comic Sans MS" w:hAnsi="Comic Sans MS"/>
          <w:sz w:val="32"/>
          <w:szCs w:val="32"/>
        </w:rPr>
        <w:t xml:space="preserve">? </w:t>
      </w:r>
      <w:r w:rsidR="004866FB">
        <w:rPr>
          <w:rFonts w:ascii="Comic Sans MS" w:hAnsi="Comic Sans MS"/>
          <w:sz w:val="32"/>
          <w:szCs w:val="32"/>
        </w:rPr>
        <w:t>__________________________</w:t>
      </w:r>
      <w:r>
        <w:rPr>
          <w:rFonts w:ascii="Comic Sans MS" w:hAnsi="Comic Sans MS"/>
          <w:sz w:val="32"/>
          <w:szCs w:val="32"/>
        </w:rPr>
        <w:t>__________</w:t>
      </w:r>
    </w:p>
    <w:p w14:paraId="485CF86F" w14:textId="77777777" w:rsidR="00F81A39" w:rsidRDefault="00F81A39" w:rsidP="00285E48">
      <w:pPr>
        <w:spacing w:line="276" w:lineRule="auto"/>
        <w:rPr>
          <w:rFonts w:ascii="Comic Sans MS" w:hAnsi="Comic Sans MS"/>
          <w:sz w:val="32"/>
          <w:szCs w:val="32"/>
        </w:rPr>
      </w:pPr>
    </w:p>
    <w:p w14:paraId="5B42B145" w14:textId="77777777" w:rsidR="00F81A39" w:rsidRDefault="0070608D" w:rsidP="00285E48">
      <w:pPr>
        <w:spacing w:line="276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Is France North or South of the Equator? ________________________________ </w:t>
      </w:r>
    </w:p>
    <w:p w14:paraId="0901A7BC" w14:textId="7287B549" w:rsidR="004073CE" w:rsidRPr="00B2344F" w:rsidRDefault="004073CE" w:rsidP="00285E48">
      <w:pPr>
        <w:spacing w:line="276" w:lineRule="auto"/>
        <w:rPr>
          <w:rFonts w:ascii="Comic Sans MS" w:hAnsi="Comic Sans MS"/>
          <w:sz w:val="32"/>
          <w:szCs w:val="32"/>
        </w:rPr>
        <w:sectPr w:rsidR="004073CE" w:rsidRPr="00B2344F" w:rsidSect="003E272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904CC67" w14:textId="77777777" w:rsidR="0022228A" w:rsidRPr="00285E48" w:rsidRDefault="0022228A" w:rsidP="00285E48">
      <w:pPr>
        <w:spacing w:line="276" w:lineRule="auto"/>
        <w:rPr>
          <w:rFonts w:ascii="Comic Sans MS" w:hAnsi="Comic Sans MS"/>
          <w:sz w:val="28"/>
        </w:rPr>
      </w:pPr>
    </w:p>
    <w:p w14:paraId="193C81C0" w14:textId="0BD4C8E2" w:rsidR="00117EB8" w:rsidRDefault="00DA0855" w:rsidP="00DA0855">
      <w:pPr>
        <w:pStyle w:val="ListParagraph"/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t>Useful websites</w:t>
      </w:r>
    </w:p>
    <w:p w14:paraId="7D2B2FAF" w14:textId="7CD14581" w:rsidR="00B16F64" w:rsidRDefault="00B16F64" w:rsidP="00DA0855">
      <w:pPr>
        <w:pStyle w:val="ListParagraph"/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</w:p>
    <w:p w14:paraId="03646CAA" w14:textId="4E80B315" w:rsidR="00B16F64" w:rsidRPr="00B16F64" w:rsidRDefault="00B16F64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  <w:szCs w:val="28"/>
        </w:rPr>
      </w:pPr>
      <w:r w:rsidRPr="00B16F64">
        <w:rPr>
          <w:rFonts w:ascii="Comic Sans MS" w:hAnsi="Comic Sans MS"/>
          <w:bCs/>
          <w:sz w:val="28"/>
          <w:szCs w:val="28"/>
        </w:rPr>
        <w:t>All Subject Areas:</w:t>
      </w:r>
    </w:p>
    <w:p w14:paraId="3A631036" w14:textId="2502B1AF" w:rsidR="00B16F64" w:rsidRDefault="00E95A19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</w:rPr>
      </w:pPr>
      <w:hyperlink r:id="rId44" w:history="1">
        <w:r w:rsidR="00D14B73" w:rsidRPr="0024111B">
          <w:rPr>
            <w:rStyle w:val="Hyperlink"/>
            <w:rFonts w:ascii="Comic Sans MS" w:hAnsi="Comic Sans MS"/>
            <w:bCs/>
            <w:sz w:val="28"/>
          </w:rPr>
          <w:t>www.purplemash.com</w:t>
        </w:r>
      </w:hyperlink>
      <w:r w:rsidR="00D14B73">
        <w:rPr>
          <w:rFonts w:ascii="Comic Sans MS" w:hAnsi="Comic Sans MS"/>
          <w:bCs/>
          <w:sz w:val="28"/>
        </w:rPr>
        <w:t xml:space="preserve"> </w:t>
      </w:r>
    </w:p>
    <w:p w14:paraId="7367522D" w14:textId="5527A1B8" w:rsidR="0027602F" w:rsidRPr="00B16F64" w:rsidRDefault="003E3664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</w:rPr>
      </w:pPr>
      <w:r>
        <w:rPr>
          <w:rFonts w:ascii="Comic Sans MS" w:hAnsi="Comic Sans MS"/>
          <w:bCs/>
          <w:sz w:val="28"/>
        </w:rPr>
        <w:t>Support videos and daily lessons -</w:t>
      </w:r>
      <w:hyperlink r:id="rId45" w:history="1">
        <w:r w:rsidR="00A31801" w:rsidRPr="003808FB">
          <w:rPr>
            <w:rStyle w:val="Hyperlink"/>
            <w:rFonts w:ascii="Comic Sans MS" w:hAnsi="Comic Sans MS"/>
            <w:bCs/>
            <w:sz w:val="28"/>
          </w:rPr>
          <w:t>https://www.bbc.co.uk/bitesize/primary</w:t>
        </w:r>
      </w:hyperlink>
      <w:r w:rsidR="00A31801">
        <w:rPr>
          <w:rFonts w:ascii="Comic Sans MS" w:hAnsi="Comic Sans MS"/>
          <w:bCs/>
          <w:sz w:val="28"/>
        </w:rPr>
        <w:t xml:space="preserve"> </w:t>
      </w:r>
    </w:p>
    <w:p w14:paraId="616C7C13" w14:textId="78D7F5F5" w:rsidR="006F2C1E" w:rsidRPr="00B16F64" w:rsidRDefault="00F750D4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</w:rPr>
      </w:pPr>
      <w:r>
        <w:rPr>
          <w:rFonts w:ascii="Comic Sans MS" w:hAnsi="Comic Sans MS"/>
          <w:bCs/>
          <w:sz w:val="28"/>
        </w:rPr>
        <w:t xml:space="preserve">Online lessons - </w:t>
      </w:r>
      <w:hyperlink r:id="rId46" w:history="1">
        <w:r w:rsidR="00CD6C22" w:rsidRPr="006A70FD">
          <w:rPr>
            <w:rStyle w:val="Hyperlink"/>
            <w:rFonts w:ascii="Comic Sans MS" w:hAnsi="Comic Sans MS"/>
            <w:bCs/>
            <w:sz w:val="28"/>
          </w:rPr>
          <w:t>https://www.thenational.academy/online-classroom/</w:t>
        </w:r>
      </w:hyperlink>
      <w:r w:rsidR="00CD6C22">
        <w:rPr>
          <w:rFonts w:ascii="Comic Sans MS" w:hAnsi="Comic Sans MS"/>
          <w:bCs/>
          <w:sz w:val="28"/>
        </w:rPr>
        <w:t xml:space="preserve"> </w:t>
      </w:r>
    </w:p>
    <w:p w14:paraId="414A74CC" w14:textId="1CD2181A" w:rsid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English:</w:t>
      </w:r>
    </w:p>
    <w:p w14:paraId="251DE4FF" w14:textId="77777777" w:rsidR="006A0E06" w:rsidRDefault="006A0E06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Oxford Owl - </w:t>
      </w:r>
      <w:hyperlink r:id="rId47" w:history="1">
        <w:r w:rsidRPr="00B72043">
          <w:rPr>
            <w:rStyle w:val="Hyperlink"/>
            <w:rFonts w:ascii="Comic Sans MS" w:hAnsi="Comic Sans MS"/>
            <w:sz w:val="28"/>
          </w:rPr>
          <w:t>https://www.oxfordowl.co.uk/for-home/find-a-book/library-page/</w:t>
        </w:r>
      </w:hyperlink>
      <w:r>
        <w:rPr>
          <w:rFonts w:ascii="Comic Sans MS" w:hAnsi="Comic Sans MS"/>
          <w:sz w:val="28"/>
        </w:rPr>
        <w:t xml:space="preserve"> </w:t>
      </w:r>
    </w:p>
    <w:p w14:paraId="606F8BFA" w14:textId="3CA871AE" w:rsidR="00DA0855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KS1 SATs - </w:t>
      </w:r>
      <w:hyperlink r:id="rId48" w:history="1">
        <w:r w:rsidRPr="00113657">
          <w:rPr>
            <w:rStyle w:val="Hyperlink"/>
            <w:rFonts w:ascii="Comic Sans MS" w:hAnsi="Comic Sans MS"/>
            <w:sz w:val="28"/>
          </w:rPr>
          <w:t>https://www.gov.uk/government/publications/key-stage-1-tests-2019-english-reading-test-materials</w:t>
        </w:r>
      </w:hyperlink>
      <w:r>
        <w:rPr>
          <w:rFonts w:ascii="Comic Sans MS" w:hAnsi="Comic Sans MS"/>
          <w:sz w:val="28"/>
        </w:rPr>
        <w:t xml:space="preserve"> </w:t>
      </w:r>
    </w:p>
    <w:p w14:paraId="3259D5CE" w14:textId="77777777" w:rsidR="00DA0855" w:rsidRP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Phonics Revision - </w:t>
      </w:r>
      <w:hyperlink r:id="rId49" w:history="1">
        <w:r w:rsidRPr="00113657">
          <w:rPr>
            <w:rStyle w:val="Hyperlink"/>
            <w:rFonts w:ascii="Comic Sans MS" w:hAnsi="Comic Sans MS"/>
            <w:sz w:val="28"/>
          </w:rPr>
          <w:t>www.phonicsplay.co.uk</w:t>
        </w:r>
      </w:hyperlink>
      <w:r>
        <w:rPr>
          <w:rFonts w:ascii="Comic Sans MS" w:hAnsi="Comic Sans MS"/>
          <w:sz w:val="28"/>
        </w:rPr>
        <w:t xml:space="preserve"> </w:t>
      </w:r>
    </w:p>
    <w:p w14:paraId="3B6C0D76" w14:textId="77777777" w:rsidR="00DA0855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Maths:</w:t>
      </w:r>
    </w:p>
    <w:p w14:paraId="3B4D489A" w14:textId="77777777" w:rsid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KS1</w:t>
      </w:r>
      <w:r w:rsidRPr="00DA0855">
        <w:rPr>
          <w:rFonts w:ascii="Comic Sans MS" w:hAnsi="Comic Sans MS"/>
          <w:sz w:val="28"/>
        </w:rPr>
        <w:t xml:space="preserve"> SATs -</w:t>
      </w:r>
      <w:r w:rsidRPr="00DA0855">
        <w:rPr>
          <w:sz w:val="28"/>
        </w:rPr>
        <w:t xml:space="preserve">  </w:t>
      </w:r>
      <w:hyperlink r:id="rId50" w:history="1">
        <w:r w:rsidRPr="00113657">
          <w:rPr>
            <w:rStyle w:val="Hyperlink"/>
            <w:rFonts w:ascii="Comic Sans MS" w:hAnsi="Comic Sans MS"/>
            <w:sz w:val="28"/>
          </w:rPr>
          <w:t>https://www.gov.uk/government/publications/key-stage-1-tests-2019-mathematics-test-materials</w:t>
        </w:r>
      </w:hyperlink>
    </w:p>
    <w:p w14:paraId="1EE70288" w14:textId="76057E4B" w:rsidR="00117EB8" w:rsidRPr="004172B1" w:rsidRDefault="00DA0855" w:rsidP="004172B1">
      <w:pPr>
        <w:spacing w:line="276" w:lineRule="auto"/>
        <w:jc w:val="center"/>
        <w:rPr>
          <w:rFonts w:ascii="Comic Sans MS" w:hAnsi="Comic Sans MS"/>
          <w:color w:val="0563C1" w:themeColor="hyperlink"/>
          <w:sz w:val="28"/>
          <w:u w:val="single"/>
        </w:rPr>
      </w:pPr>
      <w:r>
        <w:rPr>
          <w:rFonts w:ascii="Comic Sans MS" w:hAnsi="Comic Sans MS"/>
          <w:sz w:val="28"/>
        </w:rPr>
        <w:t xml:space="preserve">Homework site - </w:t>
      </w:r>
      <w:hyperlink r:id="rId51" w:history="1">
        <w:r w:rsidRPr="00113657">
          <w:rPr>
            <w:rStyle w:val="Hyperlink"/>
            <w:rFonts w:ascii="Comic Sans MS" w:hAnsi="Comic Sans MS"/>
            <w:sz w:val="28"/>
          </w:rPr>
          <w:t>https://www.mymaths.co.uk/</w:t>
        </w:r>
      </w:hyperlink>
    </w:p>
    <w:sectPr w:rsidR="00117EB8" w:rsidRPr="004172B1" w:rsidSect="00991C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DA2D64" w14:textId="77777777" w:rsidR="00FF31EA" w:rsidRDefault="00FF31EA" w:rsidP="00A16276">
      <w:pPr>
        <w:spacing w:after="0" w:line="240" w:lineRule="auto"/>
      </w:pPr>
      <w:r>
        <w:separator/>
      </w:r>
    </w:p>
  </w:endnote>
  <w:endnote w:type="continuationSeparator" w:id="0">
    <w:p w14:paraId="6D075B77" w14:textId="77777777" w:rsidR="00FF31EA" w:rsidRDefault="00FF31EA" w:rsidP="00A16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02FF" w:usb1="4000E47F" w:usb2="00000029" w:usb3="00000000" w:csb0="0000019F" w:csb1="00000000"/>
  </w:font>
  <w:font w:name="Roboto">
    <w:charset w:val="00"/>
    <w:family w:val="auto"/>
    <w:pitch w:val="variable"/>
    <w:sig w:usb0="E00002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718FB7" w14:textId="77777777" w:rsidR="00FF31EA" w:rsidRDefault="00FF31EA" w:rsidP="00A16276">
      <w:pPr>
        <w:spacing w:after="0" w:line="240" w:lineRule="auto"/>
      </w:pPr>
      <w:r>
        <w:separator/>
      </w:r>
    </w:p>
  </w:footnote>
  <w:footnote w:type="continuationSeparator" w:id="0">
    <w:p w14:paraId="715F8D0A" w14:textId="77777777" w:rsidR="00FF31EA" w:rsidRDefault="00FF31EA" w:rsidP="00A162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1760BB"/>
    <w:multiLevelType w:val="hybridMultilevel"/>
    <w:tmpl w:val="3F007534"/>
    <w:lvl w:ilvl="0" w:tplc="FFFFFFFF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2018B8"/>
    <w:multiLevelType w:val="hybridMultilevel"/>
    <w:tmpl w:val="73CA9D54"/>
    <w:lvl w:ilvl="0" w:tplc="A1DA93B6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8A7F8A"/>
    <w:multiLevelType w:val="hybridMultilevel"/>
    <w:tmpl w:val="AC747A7A"/>
    <w:lvl w:ilvl="0" w:tplc="B5005F26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876723"/>
    <w:multiLevelType w:val="hybridMultilevel"/>
    <w:tmpl w:val="F774AEAC"/>
    <w:lvl w:ilvl="0" w:tplc="FFFFFFFF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120A11"/>
    <w:multiLevelType w:val="hybridMultilevel"/>
    <w:tmpl w:val="ADD8A842"/>
    <w:lvl w:ilvl="0" w:tplc="B4244AB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BE2"/>
    <w:rsid w:val="0000078B"/>
    <w:rsid w:val="000009E0"/>
    <w:rsid w:val="00002DBF"/>
    <w:rsid w:val="00010F9A"/>
    <w:rsid w:val="000117D7"/>
    <w:rsid w:val="0001773E"/>
    <w:rsid w:val="000202B5"/>
    <w:rsid w:val="000214C0"/>
    <w:rsid w:val="000217E1"/>
    <w:rsid w:val="00022769"/>
    <w:rsid w:val="0002402E"/>
    <w:rsid w:val="00025261"/>
    <w:rsid w:val="00026819"/>
    <w:rsid w:val="00030BD0"/>
    <w:rsid w:val="0003472D"/>
    <w:rsid w:val="00036DD0"/>
    <w:rsid w:val="00040FEE"/>
    <w:rsid w:val="0004328C"/>
    <w:rsid w:val="000503E4"/>
    <w:rsid w:val="0005102E"/>
    <w:rsid w:val="000563BA"/>
    <w:rsid w:val="000568C2"/>
    <w:rsid w:val="000576DD"/>
    <w:rsid w:val="00062172"/>
    <w:rsid w:val="00063A19"/>
    <w:rsid w:val="00063F99"/>
    <w:rsid w:val="00064C92"/>
    <w:rsid w:val="00067AA3"/>
    <w:rsid w:val="0007084B"/>
    <w:rsid w:val="000713D8"/>
    <w:rsid w:val="00074058"/>
    <w:rsid w:val="000775BE"/>
    <w:rsid w:val="000862BE"/>
    <w:rsid w:val="00086B29"/>
    <w:rsid w:val="000878D5"/>
    <w:rsid w:val="0009147A"/>
    <w:rsid w:val="00094A5F"/>
    <w:rsid w:val="000967DB"/>
    <w:rsid w:val="000A6337"/>
    <w:rsid w:val="000A76E8"/>
    <w:rsid w:val="000B514D"/>
    <w:rsid w:val="000B54A3"/>
    <w:rsid w:val="000C0202"/>
    <w:rsid w:val="000C0302"/>
    <w:rsid w:val="000C0C77"/>
    <w:rsid w:val="000C23AA"/>
    <w:rsid w:val="000C40FD"/>
    <w:rsid w:val="000C6EDD"/>
    <w:rsid w:val="000C7CDF"/>
    <w:rsid w:val="000C7E6F"/>
    <w:rsid w:val="000D1D09"/>
    <w:rsid w:val="000D2C94"/>
    <w:rsid w:val="000D5A9C"/>
    <w:rsid w:val="000E70D1"/>
    <w:rsid w:val="000E7AB1"/>
    <w:rsid w:val="000F12ED"/>
    <w:rsid w:val="000F1D00"/>
    <w:rsid w:val="000F2FDA"/>
    <w:rsid w:val="000F729F"/>
    <w:rsid w:val="000F7460"/>
    <w:rsid w:val="00102E52"/>
    <w:rsid w:val="00104091"/>
    <w:rsid w:val="001047E1"/>
    <w:rsid w:val="00106C2E"/>
    <w:rsid w:val="00110992"/>
    <w:rsid w:val="00114A5D"/>
    <w:rsid w:val="00114F02"/>
    <w:rsid w:val="00114FB9"/>
    <w:rsid w:val="00115892"/>
    <w:rsid w:val="001173B2"/>
    <w:rsid w:val="00117EB8"/>
    <w:rsid w:val="0012606B"/>
    <w:rsid w:val="00132EE0"/>
    <w:rsid w:val="001356DE"/>
    <w:rsid w:val="00137884"/>
    <w:rsid w:val="001411A7"/>
    <w:rsid w:val="00141A4A"/>
    <w:rsid w:val="0014676E"/>
    <w:rsid w:val="00147144"/>
    <w:rsid w:val="001516E4"/>
    <w:rsid w:val="0015195F"/>
    <w:rsid w:val="001522ED"/>
    <w:rsid w:val="00152A78"/>
    <w:rsid w:val="00153699"/>
    <w:rsid w:val="0016298C"/>
    <w:rsid w:val="00174979"/>
    <w:rsid w:val="00182A80"/>
    <w:rsid w:val="001848AA"/>
    <w:rsid w:val="001902D7"/>
    <w:rsid w:val="001916B0"/>
    <w:rsid w:val="0019598C"/>
    <w:rsid w:val="001A274B"/>
    <w:rsid w:val="001A52C0"/>
    <w:rsid w:val="001B0838"/>
    <w:rsid w:val="001B2CD6"/>
    <w:rsid w:val="001C0F16"/>
    <w:rsid w:val="001C6386"/>
    <w:rsid w:val="001C7172"/>
    <w:rsid w:val="001D102E"/>
    <w:rsid w:val="001D14E4"/>
    <w:rsid w:val="001D680F"/>
    <w:rsid w:val="001E03ED"/>
    <w:rsid w:val="001E3FE0"/>
    <w:rsid w:val="001E5D79"/>
    <w:rsid w:val="001F1655"/>
    <w:rsid w:val="001F27FB"/>
    <w:rsid w:val="001F2F00"/>
    <w:rsid w:val="002018D1"/>
    <w:rsid w:val="00201909"/>
    <w:rsid w:val="002038E0"/>
    <w:rsid w:val="00203FC8"/>
    <w:rsid w:val="002059DB"/>
    <w:rsid w:val="0020628C"/>
    <w:rsid w:val="0021158E"/>
    <w:rsid w:val="002151F4"/>
    <w:rsid w:val="002167BE"/>
    <w:rsid w:val="00217818"/>
    <w:rsid w:val="00221327"/>
    <w:rsid w:val="0022228A"/>
    <w:rsid w:val="00222464"/>
    <w:rsid w:val="0022336B"/>
    <w:rsid w:val="0022471C"/>
    <w:rsid w:val="00224C3B"/>
    <w:rsid w:val="00224DC1"/>
    <w:rsid w:val="00225A70"/>
    <w:rsid w:val="00227D4D"/>
    <w:rsid w:val="00235B9D"/>
    <w:rsid w:val="00235CE8"/>
    <w:rsid w:val="0024045F"/>
    <w:rsid w:val="00241BBC"/>
    <w:rsid w:val="0024256D"/>
    <w:rsid w:val="00247F50"/>
    <w:rsid w:val="00256DD9"/>
    <w:rsid w:val="002641B5"/>
    <w:rsid w:val="00270F1B"/>
    <w:rsid w:val="00271E06"/>
    <w:rsid w:val="00274A2B"/>
    <w:rsid w:val="0027602F"/>
    <w:rsid w:val="00276538"/>
    <w:rsid w:val="00280243"/>
    <w:rsid w:val="00281BD5"/>
    <w:rsid w:val="00281E9A"/>
    <w:rsid w:val="00285E48"/>
    <w:rsid w:val="00286EC9"/>
    <w:rsid w:val="002902BC"/>
    <w:rsid w:val="00290BC7"/>
    <w:rsid w:val="00290D60"/>
    <w:rsid w:val="002919F9"/>
    <w:rsid w:val="0029237A"/>
    <w:rsid w:val="002B0382"/>
    <w:rsid w:val="002B03E9"/>
    <w:rsid w:val="002B22F3"/>
    <w:rsid w:val="002B4A52"/>
    <w:rsid w:val="002B5DE3"/>
    <w:rsid w:val="002B6F45"/>
    <w:rsid w:val="002C048A"/>
    <w:rsid w:val="002C6046"/>
    <w:rsid w:val="002D0B0A"/>
    <w:rsid w:val="002D2ED7"/>
    <w:rsid w:val="002D53E6"/>
    <w:rsid w:val="002D7C97"/>
    <w:rsid w:val="002E3B19"/>
    <w:rsid w:val="002E7045"/>
    <w:rsid w:val="002F0F31"/>
    <w:rsid w:val="002F1700"/>
    <w:rsid w:val="002F3CDA"/>
    <w:rsid w:val="002F7892"/>
    <w:rsid w:val="003011C1"/>
    <w:rsid w:val="00301470"/>
    <w:rsid w:val="00304489"/>
    <w:rsid w:val="00305360"/>
    <w:rsid w:val="003062B7"/>
    <w:rsid w:val="003069DB"/>
    <w:rsid w:val="003107A6"/>
    <w:rsid w:val="00311151"/>
    <w:rsid w:val="00313EC3"/>
    <w:rsid w:val="00314456"/>
    <w:rsid w:val="003152E7"/>
    <w:rsid w:val="00315F21"/>
    <w:rsid w:val="00316F7F"/>
    <w:rsid w:val="0031784B"/>
    <w:rsid w:val="00323BA2"/>
    <w:rsid w:val="00323C21"/>
    <w:rsid w:val="00327F0F"/>
    <w:rsid w:val="0033011B"/>
    <w:rsid w:val="00332EAC"/>
    <w:rsid w:val="00334113"/>
    <w:rsid w:val="003342C6"/>
    <w:rsid w:val="0034258D"/>
    <w:rsid w:val="003426D9"/>
    <w:rsid w:val="00342CA7"/>
    <w:rsid w:val="00344F71"/>
    <w:rsid w:val="003503EB"/>
    <w:rsid w:val="00350CAF"/>
    <w:rsid w:val="00351A84"/>
    <w:rsid w:val="00352244"/>
    <w:rsid w:val="00354277"/>
    <w:rsid w:val="00356867"/>
    <w:rsid w:val="00360768"/>
    <w:rsid w:val="0036149E"/>
    <w:rsid w:val="00362B24"/>
    <w:rsid w:val="00362EE3"/>
    <w:rsid w:val="003644A9"/>
    <w:rsid w:val="00365223"/>
    <w:rsid w:val="00365EA9"/>
    <w:rsid w:val="00365EF9"/>
    <w:rsid w:val="00366766"/>
    <w:rsid w:val="00370357"/>
    <w:rsid w:val="003714BA"/>
    <w:rsid w:val="00371F20"/>
    <w:rsid w:val="00375A08"/>
    <w:rsid w:val="00376B87"/>
    <w:rsid w:val="0037774B"/>
    <w:rsid w:val="00377DA9"/>
    <w:rsid w:val="00380525"/>
    <w:rsid w:val="00382A20"/>
    <w:rsid w:val="00383767"/>
    <w:rsid w:val="0038609D"/>
    <w:rsid w:val="00390E83"/>
    <w:rsid w:val="00391415"/>
    <w:rsid w:val="003923C6"/>
    <w:rsid w:val="003936AC"/>
    <w:rsid w:val="003944E4"/>
    <w:rsid w:val="00394F99"/>
    <w:rsid w:val="00394FA4"/>
    <w:rsid w:val="00395206"/>
    <w:rsid w:val="00396BF6"/>
    <w:rsid w:val="003A07CC"/>
    <w:rsid w:val="003A10DD"/>
    <w:rsid w:val="003A4467"/>
    <w:rsid w:val="003A6944"/>
    <w:rsid w:val="003B00EE"/>
    <w:rsid w:val="003C0701"/>
    <w:rsid w:val="003C1C70"/>
    <w:rsid w:val="003C2055"/>
    <w:rsid w:val="003C597D"/>
    <w:rsid w:val="003C71B3"/>
    <w:rsid w:val="003C7A83"/>
    <w:rsid w:val="003D0DC5"/>
    <w:rsid w:val="003D49D1"/>
    <w:rsid w:val="003D4E6F"/>
    <w:rsid w:val="003D50FA"/>
    <w:rsid w:val="003D7590"/>
    <w:rsid w:val="003E0E3D"/>
    <w:rsid w:val="003E1BAF"/>
    <w:rsid w:val="003E272F"/>
    <w:rsid w:val="003E32BE"/>
    <w:rsid w:val="003E3583"/>
    <w:rsid w:val="003E3664"/>
    <w:rsid w:val="003E40DD"/>
    <w:rsid w:val="003E4B2F"/>
    <w:rsid w:val="003E75B8"/>
    <w:rsid w:val="003F3901"/>
    <w:rsid w:val="003F440C"/>
    <w:rsid w:val="00402FE4"/>
    <w:rsid w:val="00406257"/>
    <w:rsid w:val="004071A4"/>
    <w:rsid w:val="004073CE"/>
    <w:rsid w:val="00411379"/>
    <w:rsid w:val="00413ACD"/>
    <w:rsid w:val="004152DA"/>
    <w:rsid w:val="00415946"/>
    <w:rsid w:val="004172B1"/>
    <w:rsid w:val="004173A7"/>
    <w:rsid w:val="004175F0"/>
    <w:rsid w:val="004178C6"/>
    <w:rsid w:val="0042136B"/>
    <w:rsid w:val="004224E6"/>
    <w:rsid w:val="004227FB"/>
    <w:rsid w:val="00424261"/>
    <w:rsid w:val="00426EB6"/>
    <w:rsid w:val="00430187"/>
    <w:rsid w:val="00430D69"/>
    <w:rsid w:val="004320A9"/>
    <w:rsid w:val="004339A7"/>
    <w:rsid w:val="00434960"/>
    <w:rsid w:val="00435490"/>
    <w:rsid w:val="00442436"/>
    <w:rsid w:val="00446762"/>
    <w:rsid w:val="00446A4C"/>
    <w:rsid w:val="0044717C"/>
    <w:rsid w:val="0045108F"/>
    <w:rsid w:val="00451393"/>
    <w:rsid w:val="004527AB"/>
    <w:rsid w:val="00456442"/>
    <w:rsid w:val="004577EA"/>
    <w:rsid w:val="004613A3"/>
    <w:rsid w:val="004632CB"/>
    <w:rsid w:val="004649FC"/>
    <w:rsid w:val="0046730D"/>
    <w:rsid w:val="00471BBA"/>
    <w:rsid w:val="00481ED4"/>
    <w:rsid w:val="00483062"/>
    <w:rsid w:val="00483708"/>
    <w:rsid w:val="00485939"/>
    <w:rsid w:val="004866FB"/>
    <w:rsid w:val="00490ABC"/>
    <w:rsid w:val="00490F6B"/>
    <w:rsid w:val="00497A76"/>
    <w:rsid w:val="004A0ECF"/>
    <w:rsid w:val="004A4987"/>
    <w:rsid w:val="004A5BCC"/>
    <w:rsid w:val="004B4C11"/>
    <w:rsid w:val="004B7E10"/>
    <w:rsid w:val="004C187D"/>
    <w:rsid w:val="004C54F1"/>
    <w:rsid w:val="004D0216"/>
    <w:rsid w:val="004D3C1B"/>
    <w:rsid w:val="004D40B1"/>
    <w:rsid w:val="004D713B"/>
    <w:rsid w:val="004D7C39"/>
    <w:rsid w:val="004E1F36"/>
    <w:rsid w:val="004E247A"/>
    <w:rsid w:val="004E5AE9"/>
    <w:rsid w:val="004E6AE9"/>
    <w:rsid w:val="004F1A90"/>
    <w:rsid w:val="004F2E35"/>
    <w:rsid w:val="0050786F"/>
    <w:rsid w:val="00512B43"/>
    <w:rsid w:val="00513B75"/>
    <w:rsid w:val="00516514"/>
    <w:rsid w:val="005169E9"/>
    <w:rsid w:val="0052259F"/>
    <w:rsid w:val="00522733"/>
    <w:rsid w:val="00522994"/>
    <w:rsid w:val="005239E3"/>
    <w:rsid w:val="005257DA"/>
    <w:rsid w:val="00526F87"/>
    <w:rsid w:val="005273AD"/>
    <w:rsid w:val="00527656"/>
    <w:rsid w:val="0053166A"/>
    <w:rsid w:val="00531E5D"/>
    <w:rsid w:val="0053327B"/>
    <w:rsid w:val="00536247"/>
    <w:rsid w:val="00536C7F"/>
    <w:rsid w:val="005376AB"/>
    <w:rsid w:val="005416A6"/>
    <w:rsid w:val="00541C71"/>
    <w:rsid w:val="00541ECB"/>
    <w:rsid w:val="005426D8"/>
    <w:rsid w:val="00543D97"/>
    <w:rsid w:val="00544559"/>
    <w:rsid w:val="00550C23"/>
    <w:rsid w:val="00550FE2"/>
    <w:rsid w:val="005516F1"/>
    <w:rsid w:val="00557ED8"/>
    <w:rsid w:val="00560BDB"/>
    <w:rsid w:val="00564173"/>
    <w:rsid w:val="00565E14"/>
    <w:rsid w:val="00566E97"/>
    <w:rsid w:val="00571636"/>
    <w:rsid w:val="00571897"/>
    <w:rsid w:val="0057595F"/>
    <w:rsid w:val="00576859"/>
    <w:rsid w:val="00581D75"/>
    <w:rsid w:val="00583286"/>
    <w:rsid w:val="005832A5"/>
    <w:rsid w:val="0058600F"/>
    <w:rsid w:val="00587435"/>
    <w:rsid w:val="005915A8"/>
    <w:rsid w:val="005931E7"/>
    <w:rsid w:val="00593A2A"/>
    <w:rsid w:val="00593D36"/>
    <w:rsid w:val="005942C1"/>
    <w:rsid w:val="005976FE"/>
    <w:rsid w:val="005A0156"/>
    <w:rsid w:val="005A1C60"/>
    <w:rsid w:val="005A2406"/>
    <w:rsid w:val="005A3E10"/>
    <w:rsid w:val="005A69F6"/>
    <w:rsid w:val="005B12EA"/>
    <w:rsid w:val="005C358A"/>
    <w:rsid w:val="005C7E46"/>
    <w:rsid w:val="005D0A86"/>
    <w:rsid w:val="005D0B7D"/>
    <w:rsid w:val="005D28C4"/>
    <w:rsid w:val="005D32AA"/>
    <w:rsid w:val="005D68A1"/>
    <w:rsid w:val="005E1DA7"/>
    <w:rsid w:val="005E34DD"/>
    <w:rsid w:val="005E3F69"/>
    <w:rsid w:val="005E460E"/>
    <w:rsid w:val="005F1D4B"/>
    <w:rsid w:val="005F3098"/>
    <w:rsid w:val="005F5EB4"/>
    <w:rsid w:val="00601B81"/>
    <w:rsid w:val="0060295F"/>
    <w:rsid w:val="0060299A"/>
    <w:rsid w:val="00604025"/>
    <w:rsid w:val="0061104D"/>
    <w:rsid w:val="006131E1"/>
    <w:rsid w:val="00616126"/>
    <w:rsid w:val="006165A2"/>
    <w:rsid w:val="006178F7"/>
    <w:rsid w:val="00622F3E"/>
    <w:rsid w:val="00625E11"/>
    <w:rsid w:val="00627CEA"/>
    <w:rsid w:val="00637413"/>
    <w:rsid w:val="006423A9"/>
    <w:rsid w:val="0064324C"/>
    <w:rsid w:val="00643D94"/>
    <w:rsid w:val="006441CE"/>
    <w:rsid w:val="00646CC0"/>
    <w:rsid w:val="00655856"/>
    <w:rsid w:val="006606DE"/>
    <w:rsid w:val="00660A36"/>
    <w:rsid w:val="00660AA0"/>
    <w:rsid w:val="00663CFA"/>
    <w:rsid w:val="00665465"/>
    <w:rsid w:val="00666386"/>
    <w:rsid w:val="0066771C"/>
    <w:rsid w:val="0067256B"/>
    <w:rsid w:val="006743AC"/>
    <w:rsid w:val="00674ACA"/>
    <w:rsid w:val="006777A8"/>
    <w:rsid w:val="00677E3A"/>
    <w:rsid w:val="006813D9"/>
    <w:rsid w:val="00681A39"/>
    <w:rsid w:val="00683B44"/>
    <w:rsid w:val="00683E56"/>
    <w:rsid w:val="006905A9"/>
    <w:rsid w:val="00693088"/>
    <w:rsid w:val="00697C12"/>
    <w:rsid w:val="006A0E06"/>
    <w:rsid w:val="006A2460"/>
    <w:rsid w:val="006A3CDB"/>
    <w:rsid w:val="006A3EDB"/>
    <w:rsid w:val="006A7600"/>
    <w:rsid w:val="006B057E"/>
    <w:rsid w:val="006B21EA"/>
    <w:rsid w:val="006B2343"/>
    <w:rsid w:val="006B3E56"/>
    <w:rsid w:val="006B5CDB"/>
    <w:rsid w:val="006B6ABA"/>
    <w:rsid w:val="006C1F08"/>
    <w:rsid w:val="006C34DA"/>
    <w:rsid w:val="006C557D"/>
    <w:rsid w:val="006D03DF"/>
    <w:rsid w:val="006D0590"/>
    <w:rsid w:val="006D51BA"/>
    <w:rsid w:val="006D5E6E"/>
    <w:rsid w:val="006D6E44"/>
    <w:rsid w:val="006D6F3A"/>
    <w:rsid w:val="006D7DED"/>
    <w:rsid w:val="006E16F2"/>
    <w:rsid w:val="006E2633"/>
    <w:rsid w:val="006E3301"/>
    <w:rsid w:val="006F2C1E"/>
    <w:rsid w:val="006F4CFE"/>
    <w:rsid w:val="006F6AE3"/>
    <w:rsid w:val="006F6EA5"/>
    <w:rsid w:val="0070431E"/>
    <w:rsid w:val="0070608D"/>
    <w:rsid w:val="00713241"/>
    <w:rsid w:val="00713AF9"/>
    <w:rsid w:val="00714C3B"/>
    <w:rsid w:val="00714F5B"/>
    <w:rsid w:val="007161DB"/>
    <w:rsid w:val="00716CE2"/>
    <w:rsid w:val="007216AA"/>
    <w:rsid w:val="00723FED"/>
    <w:rsid w:val="00725673"/>
    <w:rsid w:val="007325D6"/>
    <w:rsid w:val="0074255A"/>
    <w:rsid w:val="00746708"/>
    <w:rsid w:val="00753765"/>
    <w:rsid w:val="007620EE"/>
    <w:rsid w:val="007631CF"/>
    <w:rsid w:val="00771FB4"/>
    <w:rsid w:val="00774030"/>
    <w:rsid w:val="007747A4"/>
    <w:rsid w:val="00775D6F"/>
    <w:rsid w:val="0077751B"/>
    <w:rsid w:val="00777BE2"/>
    <w:rsid w:val="00782C02"/>
    <w:rsid w:val="00785F95"/>
    <w:rsid w:val="00796B01"/>
    <w:rsid w:val="00796B6D"/>
    <w:rsid w:val="007A0B99"/>
    <w:rsid w:val="007A33E9"/>
    <w:rsid w:val="007A4750"/>
    <w:rsid w:val="007A526D"/>
    <w:rsid w:val="007A5C6F"/>
    <w:rsid w:val="007A6057"/>
    <w:rsid w:val="007A68C4"/>
    <w:rsid w:val="007A70F6"/>
    <w:rsid w:val="007B2F76"/>
    <w:rsid w:val="007B5D85"/>
    <w:rsid w:val="007B67ED"/>
    <w:rsid w:val="007B73F1"/>
    <w:rsid w:val="007B7D3A"/>
    <w:rsid w:val="007C060A"/>
    <w:rsid w:val="007C1AE3"/>
    <w:rsid w:val="007C2466"/>
    <w:rsid w:val="007C2472"/>
    <w:rsid w:val="007C39F1"/>
    <w:rsid w:val="007D1122"/>
    <w:rsid w:val="007D40FA"/>
    <w:rsid w:val="007D4CE4"/>
    <w:rsid w:val="007D4DDA"/>
    <w:rsid w:val="007D7924"/>
    <w:rsid w:val="007D7E5C"/>
    <w:rsid w:val="007E36BF"/>
    <w:rsid w:val="007E4637"/>
    <w:rsid w:val="007E544D"/>
    <w:rsid w:val="007F1CA4"/>
    <w:rsid w:val="007F1CF7"/>
    <w:rsid w:val="007F5282"/>
    <w:rsid w:val="007F56C4"/>
    <w:rsid w:val="00800087"/>
    <w:rsid w:val="008031BC"/>
    <w:rsid w:val="00807560"/>
    <w:rsid w:val="00815940"/>
    <w:rsid w:val="00817B75"/>
    <w:rsid w:val="008249CA"/>
    <w:rsid w:val="008254BB"/>
    <w:rsid w:val="00825CCF"/>
    <w:rsid w:val="0083551A"/>
    <w:rsid w:val="0084303C"/>
    <w:rsid w:val="008507C4"/>
    <w:rsid w:val="00851947"/>
    <w:rsid w:val="0085482E"/>
    <w:rsid w:val="00860326"/>
    <w:rsid w:val="0086046E"/>
    <w:rsid w:val="00862F83"/>
    <w:rsid w:val="0086309F"/>
    <w:rsid w:val="008635BD"/>
    <w:rsid w:val="0087029C"/>
    <w:rsid w:val="00875F1C"/>
    <w:rsid w:val="0088078E"/>
    <w:rsid w:val="00882799"/>
    <w:rsid w:val="0088290B"/>
    <w:rsid w:val="00886627"/>
    <w:rsid w:val="0089349B"/>
    <w:rsid w:val="008935D0"/>
    <w:rsid w:val="0089460C"/>
    <w:rsid w:val="00895E66"/>
    <w:rsid w:val="00896523"/>
    <w:rsid w:val="008970A0"/>
    <w:rsid w:val="00897C14"/>
    <w:rsid w:val="008A2EFA"/>
    <w:rsid w:val="008A3D94"/>
    <w:rsid w:val="008A7C61"/>
    <w:rsid w:val="008A7CC8"/>
    <w:rsid w:val="008B4E0A"/>
    <w:rsid w:val="008B6A3A"/>
    <w:rsid w:val="008C03DB"/>
    <w:rsid w:val="008C489C"/>
    <w:rsid w:val="008C519E"/>
    <w:rsid w:val="008C7116"/>
    <w:rsid w:val="008C7451"/>
    <w:rsid w:val="008D05C1"/>
    <w:rsid w:val="008D0A50"/>
    <w:rsid w:val="008D3812"/>
    <w:rsid w:val="008D4C21"/>
    <w:rsid w:val="008E1739"/>
    <w:rsid w:val="008E237C"/>
    <w:rsid w:val="008E3352"/>
    <w:rsid w:val="008E4413"/>
    <w:rsid w:val="008E5A20"/>
    <w:rsid w:val="008F0160"/>
    <w:rsid w:val="008F0B35"/>
    <w:rsid w:val="008F5184"/>
    <w:rsid w:val="008F5D54"/>
    <w:rsid w:val="008F79FB"/>
    <w:rsid w:val="00903AAD"/>
    <w:rsid w:val="009069D1"/>
    <w:rsid w:val="00910509"/>
    <w:rsid w:val="00911584"/>
    <w:rsid w:val="00912678"/>
    <w:rsid w:val="0091309C"/>
    <w:rsid w:val="00917E32"/>
    <w:rsid w:val="00926483"/>
    <w:rsid w:val="00931EEF"/>
    <w:rsid w:val="0093557A"/>
    <w:rsid w:val="00945674"/>
    <w:rsid w:val="00947E83"/>
    <w:rsid w:val="00950C2A"/>
    <w:rsid w:val="00952C6C"/>
    <w:rsid w:val="00953D42"/>
    <w:rsid w:val="00961552"/>
    <w:rsid w:val="00964B44"/>
    <w:rsid w:val="00964EB4"/>
    <w:rsid w:val="00965283"/>
    <w:rsid w:val="00966FC2"/>
    <w:rsid w:val="00970A24"/>
    <w:rsid w:val="00974240"/>
    <w:rsid w:val="00977459"/>
    <w:rsid w:val="00983020"/>
    <w:rsid w:val="0098721B"/>
    <w:rsid w:val="009900F0"/>
    <w:rsid w:val="00990990"/>
    <w:rsid w:val="00991CF4"/>
    <w:rsid w:val="009927E0"/>
    <w:rsid w:val="00993B34"/>
    <w:rsid w:val="009A020E"/>
    <w:rsid w:val="009A0E26"/>
    <w:rsid w:val="009A18B4"/>
    <w:rsid w:val="009A25C3"/>
    <w:rsid w:val="009A6445"/>
    <w:rsid w:val="009A7242"/>
    <w:rsid w:val="009A7CFA"/>
    <w:rsid w:val="009B0A7E"/>
    <w:rsid w:val="009B2A0B"/>
    <w:rsid w:val="009B55C9"/>
    <w:rsid w:val="009C6DA7"/>
    <w:rsid w:val="009D53D2"/>
    <w:rsid w:val="009E009D"/>
    <w:rsid w:val="009E2142"/>
    <w:rsid w:val="009F2D64"/>
    <w:rsid w:val="009F3F5A"/>
    <w:rsid w:val="009F44A7"/>
    <w:rsid w:val="00A0184D"/>
    <w:rsid w:val="00A0651C"/>
    <w:rsid w:val="00A11CF2"/>
    <w:rsid w:val="00A13216"/>
    <w:rsid w:val="00A1503E"/>
    <w:rsid w:val="00A150B6"/>
    <w:rsid w:val="00A16276"/>
    <w:rsid w:val="00A22D17"/>
    <w:rsid w:val="00A23E2F"/>
    <w:rsid w:val="00A25718"/>
    <w:rsid w:val="00A25C95"/>
    <w:rsid w:val="00A275C1"/>
    <w:rsid w:val="00A31801"/>
    <w:rsid w:val="00A35362"/>
    <w:rsid w:val="00A354F9"/>
    <w:rsid w:val="00A35637"/>
    <w:rsid w:val="00A361DD"/>
    <w:rsid w:val="00A37144"/>
    <w:rsid w:val="00A37591"/>
    <w:rsid w:val="00A41D6F"/>
    <w:rsid w:val="00A47CDE"/>
    <w:rsid w:val="00A51701"/>
    <w:rsid w:val="00A55A81"/>
    <w:rsid w:val="00A56D62"/>
    <w:rsid w:val="00A64E17"/>
    <w:rsid w:val="00A6697E"/>
    <w:rsid w:val="00A71961"/>
    <w:rsid w:val="00A73A14"/>
    <w:rsid w:val="00A73C0A"/>
    <w:rsid w:val="00A77BD5"/>
    <w:rsid w:val="00A8162F"/>
    <w:rsid w:val="00A848A4"/>
    <w:rsid w:val="00A86488"/>
    <w:rsid w:val="00A86B20"/>
    <w:rsid w:val="00A86B27"/>
    <w:rsid w:val="00A9452D"/>
    <w:rsid w:val="00AA0671"/>
    <w:rsid w:val="00AA0F18"/>
    <w:rsid w:val="00AA1491"/>
    <w:rsid w:val="00AA36B3"/>
    <w:rsid w:val="00AA72D8"/>
    <w:rsid w:val="00AB13C1"/>
    <w:rsid w:val="00AC0677"/>
    <w:rsid w:val="00AC303A"/>
    <w:rsid w:val="00AC3AE4"/>
    <w:rsid w:val="00AC4F46"/>
    <w:rsid w:val="00AD02E9"/>
    <w:rsid w:val="00AD092B"/>
    <w:rsid w:val="00AD17FD"/>
    <w:rsid w:val="00AD2878"/>
    <w:rsid w:val="00AD2C83"/>
    <w:rsid w:val="00AD5855"/>
    <w:rsid w:val="00AD59D7"/>
    <w:rsid w:val="00AD5F8A"/>
    <w:rsid w:val="00AE209D"/>
    <w:rsid w:val="00AE610A"/>
    <w:rsid w:val="00AE74B0"/>
    <w:rsid w:val="00AE765A"/>
    <w:rsid w:val="00AF1531"/>
    <w:rsid w:val="00AF19FA"/>
    <w:rsid w:val="00AF79EB"/>
    <w:rsid w:val="00B01AC1"/>
    <w:rsid w:val="00B0203A"/>
    <w:rsid w:val="00B02850"/>
    <w:rsid w:val="00B0360C"/>
    <w:rsid w:val="00B05052"/>
    <w:rsid w:val="00B05E06"/>
    <w:rsid w:val="00B06F2D"/>
    <w:rsid w:val="00B078C3"/>
    <w:rsid w:val="00B10702"/>
    <w:rsid w:val="00B11141"/>
    <w:rsid w:val="00B114D4"/>
    <w:rsid w:val="00B11B79"/>
    <w:rsid w:val="00B16F64"/>
    <w:rsid w:val="00B20082"/>
    <w:rsid w:val="00B21981"/>
    <w:rsid w:val="00B2344F"/>
    <w:rsid w:val="00B239EE"/>
    <w:rsid w:val="00B300E2"/>
    <w:rsid w:val="00B34354"/>
    <w:rsid w:val="00B36761"/>
    <w:rsid w:val="00B3740F"/>
    <w:rsid w:val="00B40F48"/>
    <w:rsid w:val="00B444CE"/>
    <w:rsid w:val="00B45ADA"/>
    <w:rsid w:val="00B46140"/>
    <w:rsid w:val="00B47E9B"/>
    <w:rsid w:val="00B505C6"/>
    <w:rsid w:val="00B50FA0"/>
    <w:rsid w:val="00B548D5"/>
    <w:rsid w:val="00B60109"/>
    <w:rsid w:val="00B6167C"/>
    <w:rsid w:val="00B675B9"/>
    <w:rsid w:val="00B70885"/>
    <w:rsid w:val="00B71109"/>
    <w:rsid w:val="00B71566"/>
    <w:rsid w:val="00B76EEB"/>
    <w:rsid w:val="00B80771"/>
    <w:rsid w:val="00B81D48"/>
    <w:rsid w:val="00B8357F"/>
    <w:rsid w:val="00B8481E"/>
    <w:rsid w:val="00B8624B"/>
    <w:rsid w:val="00B919AB"/>
    <w:rsid w:val="00B950D0"/>
    <w:rsid w:val="00B9766C"/>
    <w:rsid w:val="00BA0BDD"/>
    <w:rsid w:val="00BA0D00"/>
    <w:rsid w:val="00BA31BA"/>
    <w:rsid w:val="00BA4DF9"/>
    <w:rsid w:val="00BB0A6A"/>
    <w:rsid w:val="00BB65FC"/>
    <w:rsid w:val="00BB77E4"/>
    <w:rsid w:val="00BB7C62"/>
    <w:rsid w:val="00BC6A60"/>
    <w:rsid w:val="00BC6C2C"/>
    <w:rsid w:val="00BD54A0"/>
    <w:rsid w:val="00BD6534"/>
    <w:rsid w:val="00BE0893"/>
    <w:rsid w:val="00BE6078"/>
    <w:rsid w:val="00BE6383"/>
    <w:rsid w:val="00BF0FDF"/>
    <w:rsid w:val="00BF4540"/>
    <w:rsid w:val="00BF5A91"/>
    <w:rsid w:val="00BF5E23"/>
    <w:rsid w:val="00BF748E"/>
    <w:rsid w:val="00C00570"/>
    <w:rsid w:val="00C06D37"/>
    <w:rsid w:val="00C07BF7"/>
    <w:rsid w:val="00C132A0"/>
    <w:rsid w:val="00C1481C"/>
    <w:rsid w:val="00C220D7"/>
    <w:rsid w:val="00C23B97"/>
    <w:rsid w:val="00C23F7E"/>
    <w:rsid w:val="00C25567"/>
    <w:rsid w:val="00C30359"/>
    <w:rsid w:val="00C346D8"/>
    <w:rsid w:val="00C34ACD"/>
    <w:rsid w:val="00C34ED9"/>
    <w:rsid w:val="00C355BA"/>
    <w:rsid w:val="00C35BB9"/>
    <w:rsid w:val="00C37F16"/>
    <w:rsid w:val="00C41BA1"/>
    <w:rsid w:val="00C42E45"/>
    <w:rsid w:val="00C4489B"/>
    <w:rsid w:val="00C471E9"/>
    <w:rsid w:val="00C477E7"/>
    <w:rsid w:val="00C50326"/>
    <w:rsid w:val="00C5119E"/>
    <w:rsid w:val="00C5142C"/>
    <w:rsid w:val="00C53A39"/>
    <w:rsid w:val="00C5768F"/>
    <w:rsid w:val="00C57857"/>
    <w:rsid w:val="00C600DC"/>
    <w:rsid w:val="00C71128"/>
    <w:rsid w:val="00C71495"/>
    <w:rsid w:val="00C71CA9"/>
    <w:rsid w:val="00C73908"/>
    <w:rsid w:val="00C73F06"/>
    <w:rsid w:val="00C73F6C"/>
    <w:rsid w:val="00C75170"/>
    <w:rsid w:val="00C80D9F"/>
    <w:rsid w:val="00C811DF"/>
    <w:rsid w:val="00C87982"/>
    <w:rsid w:val="00C9063E"/>
    <w:rsid w:val="00C925B4"/>
    <w:rsid w:val="00C94BFD"/>
    <w:rsid w:val="00C972AC"/>
    <w:rsid w:val="00CA3F29"/>
    <w:rsid w:val="00CA46FD"/>
    <w:rsid w:val="00CA4B07"/>
    <w:rsid w:val="00CB2A6D"/>
    <w:rsid w:val="00CB5803"/>
    <w:rsid w:val="00CB5927"/>
    <w:rsid w:val="00CB6917"/>
    <w:rsid w:val="00CB7560"/>
    <w:rsid w:val="00CB7B6B"/>
    <w:rsid w:val="00CC1AAE"/>
    <w:rsid w:val="00CC3CF9"/>
    <w:rsid w:val="00CC7E23"/>
    <w:rsid w:val="00CD164C"/>
    <w:rsid w:val="00CD18F3"/>
    <w:rsid w:val="00CD1929"/>
    <w:rsid w:val="00CD1E83"/>
    <w:rsid w:val="00CD425F"/>
    <w:rsid w:val="00CD6C22"/>
    <w:rsid w:val="00CD7B3D"/>
    <w:rsid w:val="00CE0CC4"/>
    <w:rsid w:val="00CE3488"/>
    <w:rsid w:val="00CE35AE"/>
    <w:rsid w:val="00CE3EC0"/>
    <w:rsid w:val="00CE4B24"/>
    <w:rsid w:val="00CE4EC3"/>
    <w:rsid w:val="00CF1EF0"/>
    <w:rsid w:val="00CF57B5"/>
    <w:rsid w:val="00CF5963"/>
    <w:rsid w:val="00CF6A40"/>
    <w:rsid w:val="00D008BD"/>
    <w:rsid w:val="00D10AC8"/>
    <w:rsid w:val="00D12A44"/>
    <w:rsid w:val="00D14B73"/>
    <w:rsid w:val="00D17450"/>
    <w:rsid w:val="00D179E9"/>
    <w:rsid w:val="00D20849"/>
    <w:rsid w:val="00D2217C"/>
    <w:rsid w:val="00D31256"/>
    <w:rsid w:val="00D3141E"/>
    <w:rsid w:val="00D314BE"/>
    <w:rsid w:val="00D31AFB"/>
    <w:rsid w:val="00D32B96"/>
    <w:rsid w:val="00D36B1C"/>
    <w:rsid w:val="00D4005F"/>
    <w:rsid w:val="00D40235"/>
    <w:rsid w:val="00D40960"/>
    <w:rsid w:val="00D45C05"/>
    <w:rsid w:val="00D54889"/>
    <w:rsid w:val="00D55806"/>
    <w:rsid w:val="00D55BFD"/>
    <w:rsid w:val="00D61BE1"/>
    <w:rsid w:val="00D62546"/>
    <w:rsid w:val="00D6430A"/>
    <w:rsid w:val="00D658D1"/>
    <w:rsid w:val="00D741FD"/>
    <w:rsid w:val="00D7605E"/>
    <w:rsid w:val="00D7607A"/>
    <w:rsid w:val="00D77EA1"/>
    <w:rsid w:val="00D81D6D"/>
    <w:rsid w:val="00D91C0D"/>
    <w:rsid w:val="00D9344F"/>
    <w:rsid w:val="00D9510E"/>
    <w:rsid w:val="00D967D2"/>
    <w:rsid w:val="00DA0855"/>
    <w:rsid w:val="00DA0CEB"/>
    <w:rsid w:val="00DA1E05"/>
    <w:rsid w:val="00DA268A"/>
    <w:rsid w:val="00DA2A81"/>
    <w:rsid w:val="00DA4096"/>
    <w:rsid w:val="00DB2DED"/>
    <w:rsid w:val="00DB4977"/>
    <w:rsid w:val="00DB49C6"/>
    <w:rsid w:val="00DB4E76"/>
    <w:rsid w:val="00DB5550"/>
    <w:rsid w:val="00DB6713"/>
    <w:rsid w:val="00DC6292"/>
    <w:rsid w:val="00DC671B"/>
    <w:rsid w:val="00DD1338"/>
    <w:rsid w:val="00DD2E24"/>
    <w:rsid w:val="00DD7639"/>
    <w:rsid w:val="00DD7B6E"/>
    <w:rsid w:val="00DE3760"/>
    <w:rsid w:val="00DE4173"/>
    <w:rsid w:val="00DE4457"/>
    <w:rsid w:val="00DE5C35"/>
    <w:rsid w:val="00DE651A"/>
    <w:rsid w:val="00DE6A47"/>
    <w:rsid w:val="00DF08F7"/>
    <w:rsid w:val="00DF0E5E"/>
    <w:rsid w:val="00DF10C9"/>
    <w:rsid w:val="00DF1C9C"/>
    <w:rsid w:val="00DF4561"/>
    <w:rsid w:val="00DF5D45"/>
    <w:rsid w:val="00DF6408"/>
    <w:rsid w:val="00E00E34"/>
    <w:rsid w:val="00E018E2"/>
    <w:rsid w:val="00E06DEA"/>
    <w:rsid w:val="00E11445"/>
    <w:rsid w:val="00E123B1"/>
    <w:rsid w:val="00E13A5B"/>
    <w:rsid w:val="00E17C10"/>
    <w:rsid w:val="00E2394E"/>
    <w:rsid w:val="00E26F97"/>
    <w:rsid w:val="00E318F7"/>
    <w:rsid w:val="00E34217"/>
    <w:rsid w:val="00E34C96"/>
    <w:rsid w:val="00E34E00"/>
    <w:rsid w:val="00E351C0"/>
    <w:rsid w:val="00E35EB2"/>
    <w:rsid w:val="00E40852"/>
    <w:rsid w:val="00E411E2"/>
    <w:rsid w:val="00E42190"/>
    <w:rsid w:val="00E446AA"/>
    <w:rsid w:val="00E44B91"/>
    <w:rsid w:val="00E46403"/>
    <w:rsid w:val="00E4681D"/>
    <w:rsid w:val="00E50B91"/>
    <w:rsid w:val="00E5272E"/>
    <w:rsid w:val="00E54180"/>
    <w:rsid w:val="00E715AE"/>
    <w:rsid w:val="00E7171E"/>
    <w:rsid w:val="00E71951"/>
    <w:rsid w:val="00E72137"/>
    <w:rsid w:val="00E724EB"/>
    <w:rsid w:val="00E72531"/>
    <w:rsid w:val="00E74893"/>
    <w:rsid w:val="00E74B30"/>
    <w:rsid w:val="00E74EC8"/>
    <w:rsid w:val="00E801A7"/>
    <w:rsid w:val="00E80962"/>
    <w:rsid w:val="00E81CFA"/>
    <w:rsid w:val="00E82A0A"/>
    <w:rsid w:val="00E853A3"/>
    <w:rsid w:val="00E93B1C"/>
    <w:rsid w:val="00E95399"/>
    <w:rsid w:val="00E95A19"/>
    <w:rsid w:val="00EA2D76"/>
    <w:rsid w:val="00EA3843"/>
    <w:rsid w:val="00EB0881"/>
    <w:rsid w:val="00EB444D"/>
    <w:rsid w:val="00EB5162"/>
    <w:rsid w:val="00EB5345"/>
    <w:rsid w:val="00EC3A16"/>
    <w:rsid w:val="00EC4FEE"/>
    <w:rsid w:val="00EC5B0F"/>
    <w:rsid w:val="00ED5B5A"/>
    <w:rsid w:val="00ED66E0"/>
    <w:rsid w:val="00EE59F2"/>
    <w:rsid w:val="00EE6797"/>
    <w:rsid w:val="00EF0633"/>
    <w:rsid w:val="00EF3220"/>
    <w:rsid w:val="00EF372C"/>
    <w:rsid w:val="00EF4211"/>
    <w:rsid w:val="00F03B4B"/>
    <w:rsid w:val="00F048FD"/>
    <w:rsid w:val="00F17B2A"/>
    <w:rsid w:val="00F20742"/>
    <w:rsid w:val="00F3087B"/>
    <w:rsid w:val="00F35AC9"/>
    <w:rsid w:val="00F35FDD"/>
    <w:rsid w:val="00F362D1"/>
    <w:rsid w:val="00F3691B"/>
    <w:rsid w:val="00F42AC1"/>
    <w:rsid w:val="00F467AC"/>
    <w:rsid w:val="00F47A96"/>
    <w:rsid w:val="00F50932"/>
    <w:rsid w:val="00F52623"/>
    <w:rsid w:val="00F539E2"/>
    <w:rsid w:val="00F539E3"/>
    <w:rsid w:val="00F622B1"/>
    <w:rsid w:val="00F649D7"/>
    <w:rsid w:val="00F650E6"/>
    <w:rsid w:val="00F65DD7"/>
    <w:rsid w:val="00F6682B"/>
    <w:rsid w:val="00F678BC"/>
    <w:rsid w:val="00F724A1"/>
    <w:rsid w:val="00F750D4"/>
    <w:rsid w:val="00F81A39"/>
    <w:rsid w:val="00F82BFA"/>
    <w:rsid w:val="00F8388D"/>
    <w:rsid w:val="00F935B1"/>
    <w:rsid w:val="00FA088B"/>
    <w:rsid w:val="00FA0F30"/>
    <w:rsid w:val="00FA2168"/>
    <w:rsid w:val="00FA7053"/>
    <w:rsid w:val="00FA70AF"/>
    <w:rsid w:val="00FB1064"/>
    <w:rsid w:val="00FB3B6E"/>
    <w:rsid w:val="00FB6543"/>
    <w:rsid w:val="00FC2B5A"/>
    <w:rsid w:val="00FC58F2"/>
    <w:rsid w:val="00FC665F"/>
    <w:rsid w:val="00FC6E5D"/>
    <w:rsid w:val="00FD07AA"/>
    <w:rsid w:val="00FD0C34"/>
    <w:rsid w:val="00FD4BF9"/>
    <w:rsid w:val="00FD50A8"/>
    <w:rsid w:val="00FD56FB"/>
    <w:rsid w:val="00FE0609"/>
    <w:rsid w:val="00FE0B28"/>
    <w:rsid w:val="00FE17DB"/>
    <w:rsid w:val="00FE5DF6"/>
    <w:rsid w:val="00FE6F90"/>
    <w:rsid w:val="00FF30B5"/>
    <w:rsid w:val="00FF31EA"/>
    <w:rsid w:val="00FF3230"/>
    <w:rsid w:val="00FF37AF"/>
    <w:rsid w:val="00FF4944"/>
    <w:rsid w:val="00FF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1718C"/>
  <w15:chartTrackingRefBased/>
  <w15:docId w15:val="{1CC8552F-23A4-A74D-BDA2-A36991284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7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7E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EB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675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75B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4B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14B7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62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276"/>
  </w:style>
  <w:style w:type="paragraph" w:styleId="Footer">
    <w:name w:val="footer"/>
    <w:basedOn w:val="Normal"/>
    <w:link w:val="FooterChar"/>
    <w:uiPriority w:val="99"/>
    <w:unhideWhenUsed/>
    <w:rsid w:val="00A162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2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google.com/url?sa=i&amp;url=https://supportingmaths.wordpress.com/tag/representation/&amp;psig=AOvVaw1XFud-WL0x6wRMH_dHVDZE&amp;ust=1582804444855000&amp;source=images&amp;cd=vfe&amp;ved=0CAIQjRxqFwoTCODN4ZeU7-cCFQAAAAAdAAAAABAK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yperlink" Target="https://www.oxfordowl.co.uk/for-home/find-a-book/library-page/" TargetMode="External"/><Relationship Id="rId42" Type="http://schemas.openxmlformats.org/officeDocument/2006/relationships/hyperlink" Target="http://www.bbc.co.uk/teach/class-clips-video/french-ks2-painting-together/z72gd6f" TargetMode="External"/><Relationship Id="rId47" Type="http://schemas.openxmlformats.org/officeDocument/2006/relationships/hyperlink" Target="https://www.oxfordowl.co.uk/for-home/find-a-book/library-page/" TargetMode="External"/><Relationship Id="rId50" Type="http://schemas.openxmlformats.org/officeDocument/2006/relationships/hyperlink" Target="https://www.gov.uk/government/publications/key-stage-1-tests-2019-mathematics-test-materials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38" Type="http://schemas.openxmlformats.org/officeDocument/2006/relationships/hyperlink" Target="https://m.youtube.com/watch?v=H-5vyAgoHm8&amp;t=19s" TargetMode="External"/><Relationship Id="rId46" Type="http://schemas.openxmlformats.org/officeDocument/2006/relationships/hyperlink" Target="https://www.thenational.academy/online-classro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m/url?sa=i&amp;url=http://www.sineofthetimes.org/exploring-factor-rainbows/&amp;psig=AOvVaw3plAXsr5qIqcjN4wkgZKQE&amp;ust=1582804056122000&amp;source=images&amp;cd=vfe&amp;ved=0CAIQjRxqFwoTCMCQpd6S7-cCFQAAAAAdAAAAABAE" TargetMode="External"/><Relationship Id="rId20" Type="http://schemas.openxmlformats.org/officeDocument/2006/relationships/image" Target="media/image10.png"/><Relationship Id="rId29" Type="http://schemas.openxmlformats.org/officeDocument/2006/relationships/hyperlink" Target="https://www.google.com/url?sa=i&amp;url=https://mathskills4kids.com/multiplication-practice.php&amp;psig=AOvVaw14oGIO7CS7w26eDF7MwX8B&amp;ust=1582804971806000&amp;source=images&amp;cd=vfe&amp;ved=0CAIQjRxqFwoTCKCD4pKW7-cCFQAAAAAdAAAAABAE" TargetMode="External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45" Type="http://schemas.openxmlformats.org/officeDocument/2006/relationships/hyperlink" Target="https://www.bbc.co.uk/bitesize/primary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7.gif"/><Relationship Id="rId36" Type="http://schemas.openxmlformats.org/officeDocument/2006/relationships/image" Target="media/image22.jpeg"/><Relationship Id="rId49" Type="http://schemas.openxmlformats.org/officeDocument/2006/relationships/hyperlink" Target="http://www.phonicsplay.co.uk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4" Type="http://schemas.openxmlformats.org/officeDocument/2006/relationships/hyperlink" Target="http://www.purplemash.com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bbc.co.uk/bitesize/clips/z7r9jxs" TargetMode="External"/><Relationship Id="rId14" Type="http://schemas.openxmlformats.org/officeDocument/2006/relationships/hyperlink" Target="https://www.google.com/url?sa=i&amp;url=https://www.mathematics-monster.com/lessons/long_addition.html&amp;psig=AOvVaw2Cu30b0ZNg53fC7bYAqpSa&amp;ust=1582804232168000&amp;source=images&amp;cd=vfe&amp;ved=0CAIQjRxqFwoTCICIkbKT7-cCFQAAAAAdAAAAABAE" TargetMode="External"/><Relationship Id="rId22" Type="http://schemas.openxmlformats.org/officeDocument/2006/relationships/image" Target="media/image12.png"/><Relationship Id="rId27" Type="http://schemas.openxmlformats.org/officeDocument/2006/relationships/hyperlink" Target="https://www.google.com/url?sa=i&amp;url=https://www.oerafrica.org/FTPFolder/guyana/CCTI%20CD/CCTI%20CD/webs/psmaths/lotsofsquares.htm&amp;psig=AOvVaw34Aum4GRGOX7kUbFzGbBo-&amp;ust=1582805127585000&amp;source=images&amp;cd=vfe&amp;ved=0CAIQjRxqFwoTCLjCkN2W7-cCFQAAAAAdAAAAABAR" TargetMode="External"/><Relationship Id="rId30" Type="http://schemas.openxmlformats.org/officeDocument/2006/relationships/image" Target="media/image18.png"/><Relationship Id="rId35" Type="http://schemas.openxmlformats.org/officeDocument/2006/relationships/hyperlink" Target="http://www.phonicsplay.co.uk" TargetMode="External"/><Relationship Id="rId43" Type="http://schemas.openxmlformats.org/officeDocument/2006/relationships/image" Target="media/image27.jpeg"/><Relationship Id="rId48" Type="http://schemas.openxmlformats.org/officeDocument/2006/relationships/hyperlink" Target="https://www.gov.uk/government/publications/key-stage-1-tests-2019-english-reading-test-materials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www.mymaths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9377A298</Template>
  <TotalTime>1</TotalTime>
  <Pages>13</Pages>
  <Words>760</Words>
  <Characters>4337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5087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Chandler</dc:creator>
  <cp:keywords/>
  <dc:description/>
  <cp:lastModifiedBy>Hazel Forrest</cp:lastModifiedBy>
  <cp:revision>2</cp:revision>
  <cp:lastPrinted>2020-03-16T08:07:00Z</cp:lastPrinted>
  <dcterms:created xsi:type="dcterms:W3CDTF">2020-06-12T13:47:00Z</dcterms:created>
  <dcterms:modified xsi:type="dcterms:W3CDTF">2020-06-12T13:47:00Z</dcterms:modified>
</cp:coreProperties>
</file>