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97E" w:rsidRDefault="002D2C8A" w:rsidP="003A297E">
      <w:pPr>
        <w:jc w:val="center"/>
        <w:rPr>
          <w:rFonts w:ascii="SassoonCRInfant" w:hAnsi="SassoonCRInfant"/>
          <w:b/>
          <w:sz w:val="24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4FA7F91" wp14:editId="28FCC4EE">
            <wp:simplePos x="0" y="0"/>
            <wp:positionH relativeFrom="margin">
              <wp:align>left</wp:align>
            </wp:positionH>
            <wp:positionV relativeFrom="paragraph">
              <wp:posOffset>790575</wp:posOffset>
            </wp:positionV>
            <wp:extent cx="6133465" cy="7570470"/>
            <wp:effectExtent l="0" t="0" r="635" b="0"/>
            <wp:wrapTight wrapText="bothSides">
              <wp:wrapPolygon edited="0">
                <wp:start x="0" y="0"/>
                <wp:lineTo x="0" y="21524"/>
                <wp:lineTo x="21535" y="21524"/>
                <wp:lineTo x="215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16431" r="31863" b="3834"/>
                    <a:stretch/>
                  </pic:blipFill>
                  <pic:spPr bwMode="auto">
                    <a:xfrm>
                      <a:off x="0" y="0"/>
                      <a:ext cx="6133465" cy="75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297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AAF0C92" wp14:editId="68820F75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724525" cy="8238490"/>
            <wp:effectExtent l="0" t="0" r="9525" b="0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16841" r="35753" b="7229"/>
                    <a:stretch/>
                  </pic:blipFill>
                  <pic:spPr bwMode="auto">
                    <a:xfrm>
                      <a:off x="0" y="0"/>
                      <a:ext cx="5724525" cy="823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7E" w:rsidRPr="003A297E">
        <w:rPr>
          <w:rFonts w:ascii="SassoonCRInfant" w:hAnsi="SassoonCRInfant"/>
          <w:b/>
          <w:sz w:val="24"/>
          <w:u w:val="single"/>
        </w:rPr>
        <w:t>Kingfisher Class Home- Learning</w:t>
      </w:r>
      <w:r w:rsidR="003A297E">
        <w:rPr>
          <w:rFonts w:ascii="SassoonCRInfant" w:hAnsi="SassoonCRInfant"/>
          <w:b/>
          <w:sz w:val="24"/>
          <w:u w:val="single"/>
        </w:rPr>
        <w:t xml:space="preserve">- </w:t>
      </w:r>
      <w:r w:rsidR="003A297E" w:rsidRPr="003A297E">
        <w:rPr>
          <w:rFonts w:ascii="SassoonCRInfant" w:hAnsi="SassoonCRInfant"/>
          <w:b/>
          <w:sz w:val="24"/>
          <w:u w:val="single"/>
        </w:rPr>
        <w:t>Week 1</w:t>
      </w:r>
      <w:r w:rsidR="003A297E">
        <w:rPr>
          <w:rFonts w:ascii="SassoonCRInfant" w:hAnsi="SassoonCRInfant"/>
          <w:b/>
          <w:sz w:val="24"/>
          <w:u w:val="single"/>
        </w:rPr>
        <w:t>-  Maths</w:t>
      </w: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Pr="003A297E" w:rsidRDefault="003A297E" w:rsidP="003A297E">
      <w:pPr>
        <w:jc w:val="center"/>
        <w:rPr>
          <w:rFonts w:ascii="SassoonCRInfant" w:hAnsi="SassoonCRInfant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A34497A" wp14:editId="52F3B924">
            <wp:extent cx="5731510" cy="701115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747" t="10341" r="31531" b="5456"/>
                    <a:stretch/>
                  </pic:blipFill>
                  <pic:spPr bwMode="auto">
                    <a:xfrm>
                      <a:off x="0" y="0"/>
                      <a:ext cx="5731510" cy="701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rFonts w:ascii="SassoonCRInfant" w:hAnsi="SassoonCRInfant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9DDB824" wp14:editId="69EE0E99">
            <wp:simplePos x="0" y="0"/>
            <wp:positionH relativeFrom="column">
              <wp:posOffset>-612140</wp:posOffset>
            </wp:positionH>
            <wp:positionV relativeFrom="paragraph">
              <wp:posOffset>97155</wp:posOffset>
            </wp:positionV>
            <wp:extent cx="6705600" cy="8658225"/>
            <wp:effectExtent l="0" t="0" r="0" b="9525"/>
            <wp:wrapTight wrapText="bothSides">
              <wp:wrapPolygon edited="0">
                <wp:start x="0" y="0"/>
                <wp:lineTo x="0" y="21576"/>
                <wp:lineTo x="21539" y="21576"/>
                <wp:lineTo x="215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10932" r="31863" b="6047"/>
                    <a:stretch/>
                  </pic:blipFill>
                  <pic:spPr bwMode="auto">
                    <a:xfrm>
                      <a:off x="0" y="0"/>
                      <a:ext cx="67056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B80AE0C" wp14:editId="32A1C186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5688330" cy="7496175"/>
            <wp:effectExtent l="0" t="0" r="7620" b="9525"/>
            <wp:wrapTight wrapText="bothSides">
              <wp:wrapPolygon edited="0">
                <wp:start x="0" y="0"/>
                <wp:lineTo x="0" y="21573"/>
                <wp:lineTo x="21557" y="21573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7432" r="35584" b="7091"/>
                    <a:stretch/>
                  </pic:blipFill>
                  <pic:spPr bwMode="auto">
                    <a:xfrm>
                      <a:off x="0" y="0"/>
                      <a:ext cx="568833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Pr="00DB142A" w:rsidRDefault="00AA79F9" w:rsidP="00AA79F9">
      <w:pPr>
        <w:jc w:val="center"/>
        <w:rPr>
          <w:rFonts w:ascii="SassoonCRInfant" w:hAnsi="SassoonCRInfant"/>
          <w:b/>
          <w:sz w:val="24"/>
          <w:szCs w:val="24"/>
          <w:u w:val="single"/>
        </w:rPr>
      </w:pPr>
      <w:r w:rsidRPr="00DB142A">
        <w:rPr>
          <w:rFonts w:ascii="SassoonCRInfant" w:hAnsi="SassoonCRInfant"/>
          <w:b/>
          <w:sz w:val="24"/>
          <w:szCs w:val="24"/>
          <w:u w:val="single"/>
        </w:rPr>
        <w:t>Kingfisher Class Home- Learning- Week 1-  English</w:t>
      </w:r>
    </w:p>
    <w:p w:rsidR="00AA79F9" w:rsidRPr="00DB142A" w:rsidRDefault="00AA79F9" w:rsidP="00AA79F9">
      <w:pPr>
        <w:jc w:val="center"/>
        <w:rPr>
          <w:rFonts w:ascii="SassoonCRInfant" w:hAnsi="SassoonCRInfant"/>
          <w:b/>
          <w:sz w:val="24"/>
          <w:szCs w:val="24"/>
          <w:u w:val="single"/>
        </w:rPr>
      </w:pPr>
    </w:p>
    <w:p w:rsidR="00AA79F9" w:rsidRPr="00DB142A" w:rsidRDefault="00AA79F9" w:rsidP="00AA79F9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Writing ideas based on ‘Wonder’ by R. J. Palacio</w:t>
      </w:r>
    </w:p>
    <w:p w:rsidR="00AA79F9" w:rsidRPr="00DB142A" w:rsidRDefault="00AA79F9" w:rsidP="00CF5D3F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Please choose at le</w:t>
      </w:r>
      <w:r w:rsidR="00CF5D3F">
        <w:rPr>
          <w:rFonts w:ascii="SassoonCRInfant" w:hAnsi="SassoonCRInfant"/>
          <w:sz w:val="24"/>
          <w:szCs w:val="24"/>
          <w:u w:val="single"/>
        </w:rPr>
        <w:t>ast three activities from below and use your writing checklist- if you have it to help you</w:t>
      </w:r>
    </w:p>
    <w:p w:rsidR="00AA79F9" w:rsidRPr="00DB142A" w:rsidRDefault="00AA79F9" w:rsidP="00AA79F9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>Choose a character from Wonder (your choice)-write a character description.</w:t>
      </w:r>
    </w:p>
    <w:p w:rsidR="00AA79F9" w:rsidRPr="00DB142A" w:rsidRDefault="00AA79F9" w:rsidP="00AA79F9">
      <w:pPr>
        <w:pStyle w:val="ListParagraph"/>
        <w:rPr>
          <w:rFonts w:ascii="SassoonCRInfant" w:hAnsi="SassoonCRInfant"/>
          <w:sz w:val="24"/>
          <w:szCs w:val="24"/>
        </w:rPr>
      </w:pPr>
    </w:p>
    <w:p w:rsidR="00AA79F9" w:rsidRPr="00DB142A" w:rsidRDefault="00AA79F9" w:rsidP="00AA79F9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 xml:space="preserve">Choose a setting from Wonder </w:t>
      </w:r>
      <w:r w:rsidR="00CF5D3F">
        <w:rPr>
          <w:rFonts w:ascii="SassoonCRInfant" w:hAnsi="SassoonCRInfant"/>
          <w:sz w:val="24"/>
          <w:szCs w:val="24"/>
        </w:rPr>
        <w:t>(your choice)- write a setting</w:t>
      </w:r>
      <w:r w:rsidRPr="00DB142A">
        <w:rPr>
          <w:rFonts w:ascii="SassoonCRInfant" w:hAnsi="SassoonCRInfant"/>
          <w:sz w:val="24"/>
          <w:szCs w:val="24"/>
        </w:rPr>
        <w:t xml:space="preserve"> description.</w:t>
      </w:r>
    </w:p>
    <w:p w:rsidR="00AA79F9" w:rsidRPr="00DB142A" w:rsidRDefault="00AA79F9" w:rsidP="00AA79F9">
      <w:pPr>
        <w:pStyle w:val="ListParagraph"/>
        <w:rPr>
          <w:rFonts w:ascii="SassoonCRInfant" w:hAnsi="SassoonCRInfant"/>
          <w:sz w:val="24"/>
          <w:szCs w:val="24"/>
        </w:rPr>
      </w:pPr>
    </w:p>
    <w:p w:rsidR="00AA79F9" w:rsidRPr="00DB142A" w:rsidRDefault="00AA79F9" w:rsidP="00AA79F9">
      <w:pPr>
        <w:pStyle w:val="ListParagraph"/>
        <w:rPr>
          <w:rFonts w:ascii="SassoonCRInfant" w:hAnsi="SassoonCRInfant"/>
          <w:sz w:val="24"/>
          <w:szCs w:val="24"/>
        </w:rPr>
      </w:pPr>
    </w:p>
    <w:p w:rsidR="00AA79F9" w:rsidRPr="00DB142A" w:rsidRDefault="00AA79F9" w:rsidP="00AA79F9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>To write a formal letter to one of the teachers at Auggie’s school- what would you like to express to that teacher?</w:t>
      </w:r>
    </w:p>
    <w:p w:rsidR="00AA79F9" w:rsidRPr="00DB142A" w:rsidRDefault="00AA79F9" w:rsidP="00AA79F9">
      <w:pPr>
        <w:pStyle w:val="ListParagraph"/>
        <w:rPr>
          <w:rFonts w:ascii="SassoonCRInfant" w:hAnsi="SassoonCRInfant"/>
          <w:sz w:val="24"/>
          <w:szCs w:val="24"/>
        </w:rPr>
      </w:pPr>
    </w:p>
    <w:p w:rsidR="00AA79F9" w:rsidRPr="00DB142A" w:rsidRDefault="00AA79F9" w:rsidP="00AA79F9">
      <w:pPr>
        <w:pStyle w:val="ListParagraph"/>
        <w:rPr>
          <w:rFonts w:ascii="SassoonCRInfant" w:hAnsi="SassoonCRInfant"/>
          <w:sz w:val="24"/>
          <w:szCs w:val="24"/>
        </w:rPr>
      </w:pPr>
    </w:p>
    <w:p w:rsidR="00742FC9" w:rsidRPr="00DB142A" w:rsidRDefault="00AA79F9" w:rsidP="00742FC9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>Create a newspaper report for Auggie’s school, explaining the events you have read so far.</w:t>
      </w:r>
    </w:p>
    <w:p w:rsidR="00742FC9" w:rsidRPr="00DB142A" w:rsidRDefault="00742FC9" w:rsidP="00742FC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AA79F9" w:rsidRPr="00CF5D3F" w:rsidRDefault="00AA79F9" w:rsidP="00742FC9">
      <w:pPr>
        <w:jc w:val="center"/>
        <w:rPr>
          <w:rFonts w:ascii="SassoonCRInfant" w:hAnsi="SassoonCRInfant"/>
          <w:b/>
          <w:sz w:val="24"/>
          <w:szCs w:val="24"/>
          <w:u w:val="single"/>
        </w:rPr>
      </w:pPr>
      <w:r w:rsidRPr="00CF5D3F">
        <w:rPr>
          <w:rFonts w:ascii="SassoonCRInfant" w:hAnsi="SassoonCRInfant"/>
          <w:b/>
          <w:sz w:val="24"/>
          <w:szCs w:val="24"/>
          <w:u w:val="single"/>
        </w:rPr>
        <w:t>Kingfisher Class- Home learning- Foundation subjects</w:t>
      </w:r>
      <w:r w:rsidR="00742FC9" w:rsidRPr="00CF5D3F">
        <w:rPr>
          <w:rFonts w:ascii="SassoonCRInfant" w:hAnsi="SassoonCRInfant"/>
          <w:b/>
          <w:sz w:val="24"/>
          <w:szCs w:val="24"/>
          <w:u w:val="single"/>
        </w:rPr>
        <w:t>- Week 1</w:t>
      </w:r>
    </w:p>
    <w:p w:rsidR="00742FC9" w:rsidRPr="00DB142A" w:rsidRDefault="00742FC9" w:rsidP="00AA79F9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Topic Activity:</w:t>
      </w:r>
    </w:p>
    <w:p w:rsidR="00742FC9" w:rsidRPr="00DB142A" w:rsidRDefault="00742FC9" w:rsidP="00742FC9">
      <w:pPr>
        <w:pStyle w:val="ListParagraph"/>
        <w:numPr>
          <w:ilvl w:val="0"/>
          <w:numId w:val="2"/>
        </w:numPr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</w:rPr>
        <w:t>Create a presentation, information leaflet or poster about a civilisation you have not researched yet in class. Use this list to help you: Shang Dynasty of China, Indus Valley, Ancient Sumer and Ancient Egypt.</w:t>
      </w:r>
    </w:p>
    <w:p w:rsidR="00742FC9" w:rsidRPr="00DB142A" w:rsidRDefault="00742FC9" w:rsidP="00742FC9">
      <w:pPr>
        <w:pStyle w:val="ListParagraph"/>
        <w:rPr>
          <w:rFonts w:ascii="SassoonCRInfant" w:hAnsi="SassoonCRInfant"/>
          <w:sz w:val="24"/>
          <w:szCs w:val="24"/>
          <w:u w:val="single"/>
        </w:rPr>
      </w:pPr>
    </w:p>
    <w:p w:rsidR="00742FC9" w:rsidRPr="00DB142A" w:rsidRDefault="00742FC9" w:rsidP="00742FC9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Science and Computing activities:</w:t>
      </w:r>
    </w:p>
    <w:p w:rsidR="00742FC9" w:rsidRPr="00DB142A" w:rsidRDefault="00742FC9" w:rsidP="00742FC9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Animals: Respiration:</w:t>
      </w:r>
    </w:p>
    <w:p w:rsidR="00742FC9" w:rsidRPr="00DB142A" w:rsidRDefault="00742FC9" w:rsidP="00742F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</w:rPr>
      </w:pPr>
      <w:r w:rsidRPr="00DB142A">
        <w:rPr>
          <w:rFonts w:ascii="SassoonCRInfant" w:hAnsi="SassoonCRInfant" w:cs="Arial"/>
          <w:sz w:val="24"/>
          <w:szCs w:val="24"/>
        </w:rPr>
        <w:t xml:space="preserve"> Could you answer this question and present your findings?</w:t>
      </w:r>
    </w:p>
    <w:p w:rsidR="00742FC9" w:rsidRPr="00DB142A" w:rsidRDefault="00742FC9" w:rsidP="00742FC9">
      <w:pPr>
        <w:pStyle w:val="ListParagraph"/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</w:rPr>
      </w:pPr>
      <w:r w:rsidRPr="00DB142A">
        <w:rPr>
          <w:rFonts w:ascii="SassoonCRInfant" w:hAnsi="SassoonCRInfant" w:cs="Arial"/>
          <w:b/>
          <w:sz w:val="24"/>
          <w:szCs w:val="24"/>
        </w:rPr>
        <w:t>Do different animals all have the same heart rate?</w:t>
      </w:r>
      <w:r w:rsidRPr="00DB142A">
        <w:rPr>
          <w:rFonts w:ascii="SassoonCRInfant" w:eastAsia="SymbolMT" w:hAnsi="SassoonCRInfant" w:cs="SymbolMT"/>
          <w:sz w:val="24"/>
          <w:szCs w:val="24"/>
        </w:rPr>
        <w:t xml:space="preserve"> </w:t>
      </w:r>
      <w:r w:rsidRPr="00DB142A">
        <w:rPr>
          <w:rFonts w:ascii="SassoonCRInfant" w:hAnsi="SassoonCRInfant" w:cs="Arial"/>
          <w:sz w:val="24"/>
          <w:szCs w:val="24"/>
        </w:rPr>
        <w:t>Research heart rates of different animals and consider why they may or may not be different.</w:t>
      </w:r>
    </w:p>
    <w:p w:rsidR="00742FC9" w:rsidRPr="00DB142A" w:rsidRDefault="00742FC9" w:rsidP="00742FC9">
      <w:pPr>
        <w:pStyle w:val="ListParagraph"/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</w:rPr>
      </w:pPr>
    </w:p>
    <w:p w:rsidR="00742FC9" w:rsidRPr="00DB142A" w:rsidRDefault="00742FC9" w:rsidP="00742F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</w:rPr>
      </w:pPr>
      <w:r w:rsidRPr="00DB142A">
        <w:rPr>
          <w:rFonts w:ascii="SassoonCRInfant" w:hAnsi="SassoonCRInfant" w:cs="Arial"/>
          <w:sz w:val="24"/>
          <w:szCs w:val="24"/>
        </w:rPr>
        <w:t>Produce a healthy life style poster or leaflet to help people keep their hearts and lungs healthy. How could they do this?</w:t>
      </w:r>
    </w:p>
    <w:p w:rsidR="00742FC9" w:rsidRDefault="00742FC9" w:rsidP="00742FC9">
      <w:pPr>
        <w:autoSpaceDE w:val="0"/>
        <w:autoSpaceDN w:val="0"/>
        <w:adjustRightInd w:val="0"/>
        <w:jc w:val="center"/>
        <w:rPr>
          <w:rFonts w:ascii="SassoonCRInfant" w:hAnsi="SassoonCRInfant" w:cs="Arial"/>
          <w:sz w:val="24"/>
          <w:szCs w:val="24"/>
        </w:rPr>
      </w:pPr>
    </w:p>
    <w:p w:rsidR="00DB142A" w:rsidRDefault="00DB142A" w:rsidP="00742FC9">
      <w:pPr>
        <w:autoSpaceDE w:val="0"/>
        <w:autoSpaceDN w:val="0"/>
        <w:adjustRightInd w:val="0"/>
        <w:jc w:val="center"/>
        <w:rPr>
          <w:rFonts w:ascii="SassoonCRInfant" w:hAnsi="SassoonCRInfant" w:cs="Arial"/>
          <w:sz w:val="24"/>
          <w:szCs w:val="24"/>
        </w:rPr>
      </w:pPr>
    </w:p>
    <w:p w:rsidR="00DB142A" w:rsidRDefault="00DB142A" w:rsidP="00742FC9">
      <w:pPr>
        <w:autoSpaceDE w:val="0"/>
        <w:autoSpaceDN w:val="0"/>
        <w:adjustRightInd w:val="0"/>
        <w:jc w:val="center"/>
        <w:rPr>
          <w:rFonts w:ascii="SassoonCRInfant" w:hAnsi="SassoonCRInfant" w:cs="Arial"/>
          <w:sz w:val="24"/>
          <w:szCs w:val="24"/>
        </w:rPr>
      </w:pPr>
    </w:p>
    <w:p w:rsidR="00DB142A" w:rsidRPr="00DB142A" w:rsidRDefault="00DB142A" w:rsidP="00742FC9">
      <w:pPr>
        <w:autoSpaceDE w:val="0"/>
        <w:autoSpaceDN w:val="0"/>
        <w:adjustRightInd w:val="0"/>
        <w:jc w:val="center"/>
        <w:rPr>
          <w:rFonts w:ascii="SassoonCRInfant" w:hAnsi="SassoonCRInfant" w:cs="Arial"/>
          <w:sz w:val="24"/>
          <w:szCs w:val="24"/>
        </w:rPr>
      </w:pPr>
    </w:p>
    <w:p w:rsidR="00742FC9" w:rsidRPr="00DB142A" w:rsidRDefault="00742FC9" w:rsidP="00742FC9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DB142A">
        <w:rPr>
          <w:rFonts w:ascii="SassoonCRInfant" w:hAnsi="SassoonCRInfant"/>
          <w:sz w:val="24"/>
          <w:szCs w:val="24"/>
          <w:u w:val="single"/>
        </w:rPr>
        <w:t>Art and DT activities:</w:t>
      </w:r>
    </w:p>
    <w:p w:rsidR="00742FC9" w:rsidRPr="00DB142A" w:rsidRDefault="00742FC9" w:rsidP="00742FC9">
      <w:pPr>
        <w:pStyle w:val="ListParagraph"/>
        <w:numPr>
          <w:ilvl w:val="0"/>
          <w:numId w:val="4"/>
        </w:numPr>
        <w:jc w:val="center"/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>Create a piece of art inspired by Bridget Riley- your choice how you present this and what materials you use.</w:t>
      </w:r>
    </w:p>
    <w:p w:rsidR="00742FC9" w:rsidRPr="00DB142A" w:rsidRDefault="00742FC9" w:rsidP="00742FC9">
      <w:pPr>
        <w:pStyle w:val="ListParagraph"/>
        <w:numPr>
          <w:ilvl w:val="0"/>
          <w:numId w:val="4"/>
        </w:numPr>
        <w:jc w:val="center"/>
        <w:rPr>
          <w:rFonts w:ascii="SassoonCRInfant" w:hAnsi="SassoonCRInfant"/>
          <w:sz w:val="24"/>
          <w:szCs w:val="24"/>
        </w:rPr>
      </w:pPr>
      <w:r w:rsidRPr="00DB142A">
        <w:rPr>
          <w:rFonts w:ascii="SassoonCRInfant" w:hAnsi="SassoonCRInfant"/>
          <w:sz w:val="24"/>
          <w:szCs w:val="24"/>
        </w:rPr>
        <w:t xml:space="preserve">Create a health and safety </w:t>
      </w:r>
      <w:r w:rsidR="00CF5D3F">
        <w:rPr>
          <w:rFonts w:ascii="SassoonCRInfant" w:hAnsi="SassoonCRInfant"/>
          <w:sz w:val="24"/>
          <w:szCs w:val="24"/>
        </w:rPr>
        <w:t>poster for cooking in your</w:t>
      </w:r>
      <w:r w:rsidRPr="00DB142A">
        <w:rPr>
          <w:rFonts w:ascii="SassoonCRInfant" w:hAnsi="SassoonCRInfant"/>
          <w:sz w:val="24"/>
          <w:szCs w:val="24"/>
        </w:rPr>
        <w:t xml:space="preserve"> kitchen.</w:t>
      </w:r>
    </w:p>
    <w:p w:rsidR="00CF3A9D" w:rsidRPr="00DB142A" w:rsidRDefault="00CF3A9D" w:rsidP="00CF3A9D">
      <w:pPr>
        <w:jc w:val="center"/>
        <w:rPr>
          <w:rFonts w:ascii="SassoonCRInfant" w:hAnsi="SassoonCRInfant"/>
          <w:sz w:val="24"/>
          <w:szCs w:val="24"/>
        </w:rPr>
      </w:pPr>
    </w:p>
    <w:p w:rsidR="00CF3A9D" w:rsidRPr="00DB142A" w:rsidRDefault="00CF3A9D" w:rsidP="00CF3A9D">
      <w:pPr>
        <w:pStyle w:val="ListParagraph"/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DB142A">
        <w:rPr>
          <w:rFonts w:ascii="SassoonCRInfant" w:hAnsi="SassoonCRInfant" w:cs="Arial"/>
          <w:sz w:val="24"/>
          <w:szCs w:val="24"/>
          <w:u w:val="single"/>
        </w:rPr>
        <w:t>Music:</w:t>
      </w:r>
    </w:p>
    <w:p w:rsidR="00CF3A9D" w:rsidRPr="00DB142A" w:rsidRDefault="00CF3A9D" w:rsidP="00CF3A9D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</w:rPr>
      </w:pPr>
      <w:r w:rsidRPr="00DB142A">
        <w:rPr>
          <w:rFonts w:ascii="SassoonCRInfant" w:hAnsi="SassoonCRInfant" w:cs="Arial"/>
          <w:sz w:val="24"/>
          <w:szCs w:val="24"/>
        </w:rPr>
        <w:t>Learn and Perf</w:t>
      </w:r>
      <w:r w:rsidR="00CF5D3F">
        <w:rPr>
          <w:rFonts w:ascii="SassoonCRInfant" w:hAnsi="SassoonCRInfant" w:cs="Arial"/>
          <w:sz w:val="24"/>
          <w:szCs w:val="24"/>
        </w:rPr>
        <w:t>orm the song</w:t>
      </w:r>
      <w:r w:rsidRPr="00DB142A">
        <w:rPr>
          <w:rFonts w:ascii="SassoonCRInfant" w:hAnsi="SassoonCRInfant" w:cs="Arial"/>
          <w:sz w:val="24"/>
          <w:szCs w:val="24"/>
        </w:rPr>
        <w:t>-‘Livin’ On a Prayer’</w:t>
      </w:r>
      <w:r w:rsidR="00CF5D3F">
        <w:rPr>
          <w:rFonts w:ascii="SassoonCRInfant" w:hAnsi="SassoonCRInfant" w:cs="Arial"/>
          <w:sz w:val="24"/>
          <w:szCs w:val="24"/>
        </w:rPr>
        <w:t xml:space="preserve"> to a small audience.</w:t>
      </w:r>
    </w:p>
    <w:p w:rsidR="00CF3A9D" w:rsidRPr="00DB142A" w:rsidRDefault="00CF3A9D" w:rsidP="00CF3A9D">
      <w:pPr>
        <w:rPr>
          <w:rFonts w:ascii="SassoonCRInfant" w:hAnsi="SassoonCRInfant" w:cs="Arial"/>
          <w:sz w:val="24"/>
          <w:szCs w:val="24"/>
        </w:rPr>
      </w:pPr>
    </w:p>
    <w:p w:rsidR="00CF3A9D" w:rsidRPr="00DB142A" w:rsidRDefault="00CF3A9D" w:rsidP="00CF3A9D">
      <w:pPr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DB142A">
        <w:rPr>
          <w:rFonts w:ascii="SassoonCRInfant" w:hAnsi="SassoonCRInfant" w:cs="Arial"/>
          <w:sz w:val="24"/>
          <w:szCs w:val="24"/>
          <w:u w:val="single"/>
        </w:rPr>
        <w:t>PE:</w:t>
      </w:r>
    </w:p>
    <w:p w:rsidR="00CF3A9D" w:rsidRPr="00174FEB" w:rsidRDefault="00CF3A9D" w:rsidP="00CF3A9D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  <w:u w:val="single"/>
        </w:rPr>
      </w:pPr>
      <w:r w:rsidRPr="00DB142A">
        <w:rPr>
          <w:rFonts w:ascii="SassoonCRInfant" w:hAnsi="SassoonCRInfant" w:cs="Arial"/>
          <w:sz w:val="24"/>
          <w:szCs w:val="24"/>
        </w:rPr>
        <w:t>Create your own Rugby Haka</w:t>
      </w:r>
    </w:p>
    <w:p w:rsidR="00174FEB" w:rsidRDefault="00174FEB" w:rsidP="00174FEB">
      <w:pPr>
        <w:rPr>
          <w:rFonts w:ascii="SassoonCRInfant" w:hAnsi="SassoonCRInfant" w:cs="Arial"/>
          <w:sz w:val="24"/>
          <w:szCs w:val="24"/>
          <w:u w:val="single"/>
        </w:rPr>
      </w:pPr>
    </w:p>
    <w:p w:rsidR="00174FEB" w:rsidRDefault="00174FEB" w:rsidP="00174FEB">
      <w:pPr>
        <w:jc w:val="center"/>
        <w:rPr>
          <w:rFonts w:ascii="SassoonCRInfant" w:hAnsi="SassoonCRInfant" w:cs="Arial"/>
          <w:sz w:val="24"/>
          <w:szCs w:val="24"/>
          <w:u w:val="single"/>
        </w:rPr>
      </w:pPr>
      <w:r>
        <w:rPr>
          <w:rFonts w:ascii="SassoonCRInfant" w:hAnsi="SassoonCRInfant" w:cs="Arial"/>
          <w:sz w:val="24"/>
          <w:szCs w:val="24"/>
          <w:u w:val="single"/>
        </w:rPr>
        <w:t>PSHE:</w:t>
      </w:r>
    </w:p>
    <w:p w:rsidR="00CF5D3F" w:rsidRPr="00CF5D3F" w:rsidRDefault="00CF5D3F" w:rsidP="00CF5D3F">
      <w:pPr>
        <w:ind w:left="360"/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CF5D3F">
        <w:rPr>
          <w:rFonts w:ascii="SassoonCRInfant" w:hAnsi="SassoonCRInfant" w:cs="Arial"/>
          <w:sz w:val="24"/>
          <w:szCs w:val="24"/>
          <w:u w:val="single"/>
        </w:rPr>
        <w:t>Questions to think ab</w:t>
      </w:r>
      <w:r>
        <w:rPr>
          <w:rFonts w:ascii="SassoonCRInfant" w:hAnsi="SassoonCRInfant" w:cs="Arial"/>
          <w:sz w:val="24"/>
          <w:szCs w:val="24"/>
          <w:u w:val="single"/>
        </w:rPr>
        <w:t>out and discuss with your family/ carer</w:t>
      </w:r>
      <w:r w:rsidRPr="00CF5D3F">
        <w:rPr>
          <w:rFonts w:ascii="SassoonCRInfant" w:hAnsi="SassoonCRInfant" w:cs="Arial"/>
          <w:sz w:val="24"/>
          <w:szCs w:val="24"/>
          <w:u w:val="single"/>
        </w:rPr>
        <w:t>:</w:t>
      </w:r>
    </w:p>
    <w:p w:rsidR="00CF5D3F" w:rsidRPr="00CF5D3F" w:rsidRDefault="00CF5D3F" w:rsidP="00174FEB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</w:rPr>
      </w:pPr>
      <w:r w:rsidRPr="00CF5D3F">
        <w:rPr>
          <w:rFonts w:ascii="SassoonCRInfant" w:hAnsi="SassoonCRInfant" w:cs="Arial"/>
          <w:sz w:val="24"/>
          <w:szCs w:val="24"/>
        </w:rPr>
        <w:t xml:space="preserve">What choices can people make to help their body and their mind? </w:t>
      </w:r>
    </w:p>
    <w:p w:rsidR="00174FEB" w:rsidRDefault="00CF5D3F" w:rsidP="00174FEB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</w:rPr>
      </w:pPr>
      <w:r w:rsidRPr="00CF5D3F">
        <w:rPr>
          <w:rFonts w:ascii="SassoonCRInfant" w:hAnsi="SassoonCRInfant" w:cs="Arial"/>
          <w:sz w:val="24"/>
          <w:szCs w:val="24"/>
        </w:rPr>
        <w:t>What choices do you make to help your body and your mind?</w:t>
      </w:r>
    </w:p>
    <w:p w:rsidR="00CF5D3F" w:rsidRPr="00CF5D3F" w:rsidRDefault="00CF5D3F" w:rsidP="00CF5D3F">
      <w:pPr>
        <w:rPr>
          <w:rFonts w:ascii="SassoonCRInfant" w:hAnsi="SassoonCRInfant" w:cs="Arial"/>
          <w:sz w:val="24"/>
          <w:szCs w:val="24"/>
        </w:rPr>
      </w:pPr>
      <w:r>
        <w:rPr>
          <w:rFonts w:ascii="SassoonCRInfant" w:hAnsi="SassoonCRInfant" w:cs="Arial"/>
          <w:sz w:val="24"/>
          <w:szCs w:val="24"/>
        </w:rPr>
        <w:t>Could you create a leaflet, poster or guide book to help someone have a happier and healthier body and mind.</w:t>
      </w:r>
    </w:p>
    <w:p w:rsidR="00CF3A9D" w:rsidRDefault="00CF3A9D" w:rsidP="00CF3A9D">
      <w:pPr>
        <w:jc w:val="center"/>
        <w:rPr>
          <w:rFonts w:ascii="SassoonCRInfant" w:hAnsi="SassoonCRInfant" w:cs="Arial"/>
          <w:sz w:val="28"/>
          <w:szCs w:val="28"/>
        </w:rPr>
      </w:pPr>
    </w:p>
    <w:p w:rsidR="00D41827" w:rsidRPr="00EF1E24" w:rsidRDefault="00D41827" w:rsidP="00D41827">
      <w:pPr>
        <w:jc w:val="center"/>
        <w:rPr>
          <w:rFonts w:ascii="SassoonCRInfant" w:hAnsi="SassoonCRInfant" w:cs="Arial"/>
          <w:sz w:val="24"/>
          <w:szCs w:val="28"/>
          <w:u w:val="single"/>
        </w:rPr>
      </w:pPr>
      <w:r w:rsidRPr="00EF1E24">
        <w:rPr>
          <w:rFonts w:ascii="SassoonCRInfant" w:hAnsi="SassoonCRInfant" w:cs="Arial"/>
          <w:sz w:val="24"/>
          <w:szCs w:val="28"/>
          <w:u w:val="single"/>
        </w:rPr>
        <w:t>MFL</w:t>
      </w:r>
    </w:p>
    <w:p w:rsidR="00D41827" w:rsidRPr="000B2804" w:rsidRDefault="00D41827" w:rsidP="00D41827">
      <w:pPr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0B2804"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  <w:t>L0: to write simple dialogues to buy fruit</w:t>
      </w:r>
    </w:p>
    <w:p w:rsidR="00D41827" w:rsidRPr="000B2804" w:rsidRDefault="00D41827" w:rsidP="00D41827">
      <w:pPr>
        <w:rPr>
          <w:sz w:val="24"/>
          <w:szCs w:val="24"/>
          <w:u w:val="single"/>
        </w:rPr>
      </w:pPr>
      <w:r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  <w:t>Chez le marchand de legumes</w:t>
      </w:r>
      <w:r w:rsidRPr="000B2804"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= At the </w:t>
      </w:r>
      <w:r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  <w:t>vegetable</w:t>
      </w:r>
      <w:r w:rsidRPr="000B2804">
        <w:rPr>
          <w:rFonts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shop.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195"/>
        <w:gridCol w:w="3006"/>
      </w:tblGrid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1 </w:t>
            </w:r>
            <w:r w:rsidRPr="000B2804">
              <w:rPr>
                <w:rFonts w:eastAsiaTheme="minorEastAsia"/>
                <w:sz w:val="24"/>
                <w:szCs w:val="24"/>
              </w:rPr>
              <w:t>kilo</w:t>
            </w:r>
            <w:r>
              <w:rPr>
                <w:sz w:val="24"/>
                <w:szCs w:val="24"/>
              </w:rPr>
              <w:t xml:space="preserve"> de pommes de terre</w:t>
            </w:r>
          </w:p>
          <w:p w:rsidR="00D41827" w:rsidRPr="000B2804" w:rsidRDefault="00D41827" w:rsidP="00383AB2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  <w:r w:rsidRPr="000B2804">
              <w:rPr>
                <w:sz w:val="24"/>
                <w:szCs w:val="24"/>
              </w:rPr>
              <w:t>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1BF41A" wp14:editId="46705E7D">
                  <wp:extent cx="842309" cy="628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5" cy="64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1 </w:t>
            </w:r>
            <w:r w:rsidRPr="000B2804">
              <w:rPr>
                <w:rFonts w:eastAsiaTheme="minorEastAsia"/>
                <w:sz w:val="24"/>
                <w:szCs w:val="24"/>
              </w:rPr>
              <w:t>kilo</w:t>
            </w:r>
            <w:r>
              <w:rPr>
                <w:sz w:val="24"/>
                <w:szCs w:val="24"/>
              </w:rPr>
              <w:t xml:space="preserve"> de choufleur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B2804">
              <w:rPr>
                <w:sz w:val="24"/>
                <w:szCs w:val="24"/>
              </w:rPr>
              <w:t>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E5C177" wp14:editId="0C3BED31">
                  <wp:extent cx="665979" cy="68580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17" cy="69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kilo de petits pois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B2804">
              <w:rPr>
                <w:sz w:val="24"/>
                <w:szCs w:val="24"/>
              </w:rPr>
              <w:t>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7270C" wp14:editId="1771E4AF">
                  <wp:extent cx="730250" cy="657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4" cy="6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kilo de tomates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 w:rsidRPr="000B2804">
              <w:rPr>
                <w:sz w:val="24"/>
                <w:szCs w:val="24"/>
              </w:rPr>
              <w:t>1,50€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EC1A7" wp14:editId="5937E05C">
                  <wp:extent cx="741985" cy="64770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46" cy="65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kilo de maïs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 w:rsidRPr="000B2804">
              <w:rPr>
                <w:sz w:val="24"/>
                <w:szCs w:val="24"/>
              </w:rPr>
              <w:t>1,50€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A70835" wp14:editId="55F2AA7A">
                  <wp:extent cx="833344" cy="657225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6834" cy="66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1kilo de carrottes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0B2804">
              <w:rPr>
                <w:sz w:val="24"/>
                <w:szCs w:val="24"/>
              </w:rPr>
              <w:t>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2E043" wp14:editId="0CE2514B">
                  <wp:extent cx="720090" cy="6858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36" cy="6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27" w:rsidRPr="000B2804" w:rsidTr="00383AB2">
        <w:trPr>
          <w:trHeight w:val="1134"/>
        </w:trPr>
        <w:tc>
          <w:tcPr>
            <w:tcW w:w="481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concombre (1 concombre)</w:t>
            </w:r>
          </w:p>
        </w:tc>
        <w:tc>
          <w:tcPr>
            <w:tcW w:w="1195" w:type="dxa"/>
            <w:vAlign w:val="center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0B2804">
              <w:rPr>
                <w:sz w:val="24"/>
                <w:szCs w:val="24"/>
              </w:rPr>
              <w:t>€</w:t>
            </w:r>
          </w:p>
        </w:tc>
        <w:tc>
          <w:tcPr>
            <w:tcW w:w="3006" w:type="dxa"/>
          </w:tcPr>
          <w:p w:rsidR="00D41827" w:rsidRPr="000B2804" w:rsidRDefault="00D41827" w:rsidP="00383AB2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573C0" wp14:editId="26466DDC">
                  <wp:extent cx="1304925" cy="738446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8127" cy="77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827" w:rsidRPr="00B52D23" w:rsidRDefault="00D41827" w:rsidP="00D41827">
      <w:pPr>
        <w:rPr>
          <w:sz w:val="32"/>
          <w:szCs w:val="32"/>
        </w:rPr>
      </w:pPr>
      <w:r w:rsidRPr="00B52D23">
        <w:rPr>
          <w:sz w:val="32"/>
          <w:szCs w:val="32"/>
        </w:rPr>
        <w:t>Write 2 dialogues of your own choosi</w:t>
      </w:r>
      <w:r>
        <w:rPr>
          <w:sz w:val="32"/>
          <w:szCs w:val="32"/>
        </w:rPr>
        <w:t>ng different vegetables to buy.</w:t>
      </w:r>
    </w:p>
    <w:p w:rsidR="00D41827" w:rsidRPr="000B2804" w:rsidRDefault="00D41827" w:rsidP="00D41827">
      <w:pPr>
        <w:rPr>
          <w:b/>
          <w:sz w:val="24"/>
          <w:szCs w:val="24"/>
        </w:rPr>
      </w:pPr>
      <w:r w:rsidRPr="000B2804">
        <w:rPr>
          <w:b/>
          <w:sz w:val="24"/>
          <w:szCs w:val="24"/>
        </w:rPr>
        <w:t>Bonjour Madame / Monsieur</w:t>
      </w:r>
    </w:p>
    <w:p w:rsidR="00D41827" w:rsidRPr="000B2804" w:rsidRDefault="00D41827" w:rsidP="00D41827">
      <w:pPr>
        <w:rPr>
          <w:i/>
          <w:sz w:val="24"/>
          <w:szCs w:val="24"/>
        </w:rPr>
      </w:pPr>
      <w:r w:rsidRPr="00B52D2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F153FB" wp14:editId="232FB3D4">
                <wp:simplePos x="0" y="0"/>
                <wp:positionH relativeFrom="margin">
                  <wp:posOffset>3886200</wp:posOffset>
                </wp:positionH>
                <wp:positionV relativeFrom="paragraph">
                  <wp:posOffset>-229871</wp:posOffset>
                </wp:positionV>
                <wp:extent cx="195262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7" w:rsidRDefault="00D41827" w:rsidP="00D41827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Remember</w:t>
                            </w:r>
                          </w:p>
                          <w:p w:rsidR="00D41827" w:rsidRPr="00B52D23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52D23">
                              <w:rPr>
                                <w:sz w:val="24"/>
                                <w:szCs w:val="24"/>
                              </w:rPr>
                              <w:t>Je voudrais = I would like</w:t>
                            </w:r>
                          </w:p>
                          <w:p w:rsidR="00D41827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52D23">
                              <w:rPr>
                                <w:sz w:val="24"/>
                                <w:szCs w:val="24"/>
                              </w:rPr>
                              <w:t>s’il vous pla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î</w:t>
                            </w:r>
                            <w:r w:rsidRPr="00B52D23">
                              <w:rPr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= please</w:t>
                            </w:r>
                          </w:p>
                          <w:p w:rsidR="00D41827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c’est combien = how much</w:t>
                            </w:r>
                          </w:p>
                          <w:p w:rsidR="00D41827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merci = thank you</w:t>
                            </w:r>
                          </w:p>
                          <w:p w:rsidR="00D41827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voila = there you are</w:t>
                            </w:r>
                          </w:p>
                          <w:p w:rsidR="00D41827" w:rsidRPr="00B52D23" w:rsidRDefault="00D41827" w:rsidP="00D41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41827" w:rsidRDefault="00D41827" w:rsidP="00D418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5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-18.1pt;width:153.75pt;height:162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">
                <v:textbox>
                  <w:txbxContent>
                    <w:p w:rsidR="00D41827" w:rsidRDefault="00D41827" w:rsidP="00D41827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Remember</w:t>
                      </w:r>
                    </w:p>
                    <w:p w:rsidR="00D41827" w:rsidRPr="00B52D23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  <w:r w:rsidRPr="00B52D23">
                        <w:rPr>
                          <w:sz w:val="24"/>
                          <w:szCs w:val="24"/>
                        </w:rPr>
                        <w:t xml:space="preserve">Je </w:t>
                      </w:r>
                      <w:proofErr w:type="spellStart"/>
                      <w:r w:rsidRPr="00B52D23">
                        <w:rPr>
                          <w:sz w:val="24"/>
                          <w:szCs w:val="24"/>
                        </w:rPr>
                        <w:t>voudrais</w:t>
                      </w:r>
                      <w:proofErr w:type="spellEnd"/>
                      <w:r w:rsidRPr="00B52D23">
                        <w:rPr>
                          <w:sz w:val="24"/>
                          <w:szCs w:val="24"/>
                        </w:rPr>
                        <w:t xml:space="preserve"> = I would like</w:t>
                      </w:r>
                    </w:p>
                    <w:p w:rsidR="00D41827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52D23">
                        <w:rPr>
                          <w:sz w:val="24"/>
                          <w:szCs w:val="24"/>
                        </w:rPr>
                        <w:t>s’il</w:t>
                      </w:r>
                      <w:proofErr w:type="spellEnd"/>
                      <w:r w:rsidRPr="00B52D2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52D23"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 w:rsidRPr="00B52D2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B52D23">
                        <w:rPr>
                          <w:sz w:val="24"/>
                          <w:szCs w:val="24"/>
                        </w:rPr>
                        <w:t>pla</w:t>
                      </w:r>
                      <w:r>
                        <w:rPr>
                          <w:sz w:val="24"/>
                          <w:szCs w:val="24"/>
                        </w:rPr>
                        <w:t>î</w:t>
                      </w:r>
                      <w:r w:rsidRPr="00B52D23">
                        <w:rPr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B52D2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=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please</w:t>
                      </w:r>
                    </w:p>
                    <w:p w:rsidR="00D41827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c’est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combien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= how much</w:t>
                      </w:r>
                    </w:p>
                    <w:p w:rsidR="00D41827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merci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= thank you</w:t>
                      </w:r>
                    </w:p>
                    <w:p w:rsidR="00D41827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voila = there you are</w:t>
                      </w:r>
                    </w:p>
                    <w:p w:rsidR="00D41827" w:rsidRPr="00B52D23" w:rsidRDefault="00D41827" w:rsidP="00D418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41827" w:rsidRDefault="00D41827" w:rsidP="00D41827"/>
                  </w:txbxContent>
                </v:textbox>
                <w10:wrap type="square" anchorx="margin"/>
              </v:shape>
            </w:pict>
          </mc:Fallback>
        </mc:AlternateContent>
      </w:r>
      <w:r w:rsidRPr="000B2804">
        <w:rPr>
          <w:i/>
          <w:sz w:val="24"/>
          <w:szCs w:val="24"/>
        </w:rPr>
        <w:t>Bonjour Madame / Monsieur</w:t>
      </w:r>
    </w:p>
    <w:p w:rsidR="00D41827" w:rsidRPr="000B2804" w:rsidRDefault="00D41827" w:rsidP="00D41827">
      <w:pPr>
        <w:rPr>
          <w:b/>
          <w:sz w:val="24"/>
          <w:szCs w:val="24"/>
        </w:rPr>
      </w:pPr>
      <w:r w:rsidRPr="000B2804">
        <w:rPr>
          <w:b/>
          <w:sz w:val="24"/>
          <w:szCs w:val="24"/>
        </w:rPr>
        <w:t xml:space="preserve">Je voudrais 2 kilos de </w:t>
      </w:r>
      <w:r>
        <w:rPr>
          <w:b/>
          <w:sz w:val="24"/>
          <w:szCs w:val="24"/>
        </w:rPr>
        <w:t>carrottes</w:t>
      </w:r>
      <w:r w:rsidRPr="000B2804">
        <w:rPr>
          <w:b/>
          <w:sz w:val="24"/>
          <w:szCs w:val="24"/>
        </w:rPr>
        <w:t xml:space="preserve"> et un </w:t>
      </w:r>
      <w:r>
        <w:rPr>
          <w:b/>
          <w:sz w:val="24"/>
          <w:szCs w:val="24"/>
        </w:rPr>
        <w:t>concombre</w:t>
      </w:r>
      <w:r w:rsidRPr="000B2804">
        <w:rPr>
          <w:b/>
          <w:sz w:val="24"/>
          <w:szCs w:val="24"/>
        </w:rPr>
        <w:t xml:space="preserve"> s’il vous pla</w:t>
      </w:r>
      <w:r>
        <w:rPr>
          <w:b/>
          <w:sz w:val="24"/>
          <w:szCs w:val="24"/>
        </w:rPr>
        <w:t>î</w:t>
      </w:r>
      <w:r w:rsidRPr="000B2804">
        <w:rPr>
          <w:b/>
          <w:sz w:val="24"/>
          <w:szCs w:val="24"/>
        </w:rPr>
        <w:t>t.</w:t>
      </w:r>
    </w:p>
    <w:p w:rsidR="00D41827" w:rsidRPr="000B2804" w:rsidRDefault="00D41827" w:rsidP="00D41827">
      <w:pPr>
        <w:rPr>
          <w:i/>
          <w:sz w:val="24"/>
          <w:szCs w:val="24"/>
        </w:rPr>
      </w:pPr>
      <w:r w:rsidRPr="000B2804">
        <w:rPr>
          <w:i/>
          <w:sz w:val="24"/>
          <w:szCs w:val="24"/>
        </w:rPr>
        <w:t>Voila!</w:t>
      </w:r>
    </w:p>
    <w:p w:rsidR="00D41827" w:rsidRPr="000B2804" w:rsidRDefault="00D41827" w:rsidP="00D41827">
      <w:pPr>
        <w:rPr>
          <w:b/>
          <w:sz w:val="24"/>
          <w:szCs w:val="24"/>
        </w:rPr>
      </w:pPr>
      <w:r w:rsidRPr="000B2804">
        <w:rPr>
          <w:b/>
          <w:sz w:val="24"/>
          <w:szCs w:val="24"/>
        </w:rPr>
        <w:t>Merci. C’est combien?</w:t>
      </w:r>
    </w:p>
    <w:p w:rsidR="00D41827" w:rsidRPr="000B2804" w:rsidRDefault="00D41827" w:rsidP="00D41827">
      <w:pPr>
        <w:rPr>
          <w:i/>
          <w:sz w:val="24"/>
          <w:szCs w:val="24"/>
        </w:rPr>
      </w:pPr>
      <w:r>
        <w:rPr>
          <w:i/>
          <w:sz w:val="24"/>
          <w:szCs w:val="24"/>
        </w:rPr>
        <w:t>1.5</w:t>
      </w:r>
      <w:r w:rsidRPr="000B2804">
        <w:rPr>
          <w:i/>
          <w:sz w:val="24"/>
          <w:szCs w:val="24"/>
        </w:rPr>
        <w:t>€ s’il vous plait.</w:t>
      </w:r>
    </w:p>
    <w:p w:rsidR="00D41827" w:rsidRPr="000B2804" w:rsidRDefault="00D41827" w:rsidP="00D41827">
      <w:pPr>
        <w:rPr>
          <w:b/>
          <w:sz w:val="24"/>
          <w:szCs w:val="24"/>
        </w:rPr>
      </w:pPr>
      <w:r w:rsidRPr="000B2804">
        <w:rPr>
          <w:b/>
          <w:sz w:val="24"/>
          <w:szCs w:val="24"/>
        </w:rPr>
        <w:t>Voila.</w:t>
      </w:r>
    </w:p>
    <w:p w:rsidR="00D41827" w:rsidRPr="000B2804" w:rsidRDefault="00D41827" w:rsidP="00D41827">
      <w:pPr>
        <w:rPr>
          <w:i/>
          <w:sz w:val="24"/>
          <w:szCs w:val="24"/>
        </w:rPr>
      </w:pPr>
      <w:r w:rsidRPr="000B2804">
        <w:rPr>
          <w:i/>
          <w:sz w:val="24"/>
          <w:szCs w:val="24"/>
        </w:rPr>
        <w:t>Merci au revoir!</w:t>
      </w:r>
    </w:p>
    <w:p w:rsidR="00D41827" w:rsidRPr="000B2804" w:rsidRDefault="00D41827" w:rsidP="00D41827">
      <w:pPr>
        <w:rPr>
          <w:b/>
          <w:sz w:val="24"/>
          <w:szCs w:val="24"/>
        </w:rPr>
      </w:pPr>
      <w:r w:rsidRPr="000B2804">
        <w:rPr>
          <w:b/>
          <w:sz w:val="24"/>
          <w:szCs w:val="24"/>
        </w:rPr>
        <w:t>Au revoir!</w:t>
      </w:r>
    </w:p>
    <w:p w:rsidR="00D41827" w:rsidRPr="00534102" w:rsidRDefault="00D41827" w:rsidP="00D41827">
      <w:pPr>
        <w:jc w:val="center"/>
        <w:rPr>
          <w:rFonts w:ascii="SassoonCRInfant" w:hAnsi="SassoonCRInfant" w:cs="Arial"/>
          <w:sz w:val="24"/>
          <w:szCs w:val="28"/>
        </w:rPr>
      </w:pPr>
    </w:p>
    <w:p w:rsidR="00D41827" w:rsidRDefault="00D41827" w:rsidP="00D41827">
      <w:pPr>
        <w:jc w:val="center"/>
        <w:rPr>
          <w:rFonts w:ascii="SassoonCRInfant" w:hAnsi="SassoonCRInfant" w:cs="Arial"/>
          <w:sz w:val="24"/>
          <w:szCs w:val="28"/>
        </w:rPr>
      </w:pPr>
    </w:p>
    <w:p w:rsidR="00AE19A2" w:rsidRPr="00AE19A2" w:rsidRDefault="00AE19A2" w:rsidP="00AE19A2">
      <w:pPr>
        <w:pStyle w:val="ListParagraph"/>
        <w:rPr>
          <w:rFonts w:ascii="SassoonCRInfant" w:hAnsi="SassoonCRInfant" w:cs="Arial"/>
          <w:sz w:val="24"/>
          <w:szCs w:val="28"/>
          <w:u w:val="single"/>
        </w:rPr>
      </w:pPr>
    </w:p>
    <w:p w:rsidR="00CF3A9D" w:rsidRPr="00CF3A9D" w:rsidRDefault="00CF3A9D" w:rsidP="00CF3A9D">
      <w:pPr>
        <w:jc w:val="center"/>
        <w:rPr>
          <w:rFonts w:ascii="SassoonCRInfant" w:hAnsi="SassoonCRInfant"/>
          <w:sz w:val="28"/>
          <w:szCs w:val="28"/>
        </w:rPr>
      </w:pPr>
    </w:p>
    <w:p w:rsidR="00742FC9" w:rsidRPr="00742FC9" w:rsidRDefault="00742FC9" w:rsidP="00742FC9">
      <w:pPr>
        <w:autoSpaceDE w:val="0"/>
        <w:autoSpaceDN w:val="0"/>
        <w:adjustRightInd w:val="0"/>
        <w:rPr>
          <w:rFonts w:ascii="SassoonCRInfant" w:hAnsi="SassoonCRInfant" w:cs="Arial"/>
          <w:sz w:val="28"/>
          <w:szCs w:val="28"/>
        </w:rPr>
      </w:pPr>
    </w:p>
    <w:p w:rsidR="00742FC9" w:rsidRPr="00742FC9" w:rsidRDefault="00742FC9" w:rsidP="00742FC9">
      <w:pPr>
        <w:rPr>
          <w:rFonts w:ascii="SassoonCRInfant" w:hAnsi="SassoonCRInfant"/>
          <w:sz w:val="28"/>
          <w:u w:val="single"/>
        </w:rPr>
      </w:pPr>
    </w:p>
    <w:p w:rsidR="00AA79F9" w:rsidRDefault="00AA79F9" w:rsidP="0024458D">
      <w:pPr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AA79F9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p w:rsidR="003A297E" w:rsidRDefault="003A297E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Default="00AA79F9" w:rsidP="003A297E">
      <w:pPr>
        <w:jc w:val="center"/>
        <w:rPr>
          <w:noProof/>
          <w:lang w:eastAsia="en-GB"/>
        </w:rPr>
      </w:pPr>
    </w:p>
    <w:p w:rsidR="00AA79F9" w:rsidRPr="003A297E" w:rsidRDefault="00AA79F9" w:rsidP="003A297E">
      <w:pPr>
        <w:jc w:val="center"/>
        <w:rPr>
          <w:rFonts w:ascii="SassoonCRInfant" w:hAnsi="SassoonCRInfant"/>
          <w:b/>
          <w:sz w:val="24"/>
          <w:u w:val="single"/>
        </w:rPr>
      </w:pPr>
    </w:p>
    <w:sectPr w:rsidR="00AA79F9" w:rsidRPr="003A297E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FEB" w:rsidRDefault="00174FEB" w:rsidP="003A297E">
      <w:pPr>
        <w:spacing w:after="0" w:line="240" w:lineRule="auto"/>
      </w:pPr>
      <w:r>
        <w:separator/>
      </w:r>
    </w:p>
  </w:endnote>
  <w:endnote w:type="continuationSeparator" w:id="0">
    <w:p w:rsidR="00174FEB" w:rsidRDefault="00174FEB" w:rsidP="003A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SassoonCRInfant">
    <w:altName w:val="Corbel"/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EB" w:rsidRDefault="00174FEB">
    <w:pPr>
      <w:pStyle w:val="Footer"/>
    </w:pPr>
  </w:p>
  <w:p w:rsidR="00174FEB" w:rsidRDefault="00174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FEB" w:rsidRDefault="00174FEB" w:rsidP="003A297E">
      <w:pPr>
        <w:spacing w:after="0" w:line="240" w:lineRule="auto"/>
      </w:pPr>
      <w:r>
        <w:separator/>
      </w:r>
    </w:p>
  </w:footnote>
  <w:footnote w:type="continuationSeparator" w:id="0">
    <w:p w:rsidR="00174FEB" w:rsidRDefault="00174FEB" w:rsidP="003A2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22788"/>
    <w:multiLevelType w:val="hybridMultilevel"/>
    <w:tmpl w:val="CE16C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A3ABD"/>
    <w:multiLevelType w:val="hybridMultilevel"/>
    <w:tmpl w:val="58B0F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8581B"/>
    <w:multiLevelType w:val="hybridMultilevel"/>
    <w:tmpl w:val="B7E8D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25F0E"/>
    <w:multiLevelType w:val="hybridMultilevel"/>
    <w:tmpl w:val="B1023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73B64"/>
    <w:multiLevelType w:val="hybridMultilevel"/>
    <w:tmpl w:val="35F66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7E"/>
    <w:rsid w:val="00174FEB"/>
    <w:rsid w:val="0024458D"/>
    <w:rsid w:val="002D2C8A"/>
    <w:rsid w:val="003A297E"/>
    <w:rsid w:val="00742FC9"/>
    <w:rsid w:val="00AA79F9"/>
    <w:rsid w:val="00AE19A2"/>
    <w:rsid w:val="00C029CE"/>
    <w:rsid w:val="00CF3A9D"/>
    <w:rsid w:val="00CF5D3F"/>
    <w:rsid w:val="00D41827"/>
    <w:rsid w:val="00DB142A"/>
    <w:rsid w:val="00DB436D"/>
    <w:rsid w:val="00F9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4D6498-869D-4EAE-A922-05E4E324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7E"/>
  </w:style>
  <w:style w:type="paragraph" w:styleId="Footer">
    <w:name w:val="footer"/>
    <w:basedOn w:val="Normal"/>
    <w:link w:val="FooterChar"/>
    <w:uiPriority w:val="99"/>
    <w:unhideWhenUsed/>
    <w:rsid w:val="003A2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7E"/>
  </w:style>
  <w:style w:type="paragraph" w:styleId="ListParagraph">
    <w:name w:val="List Paragraph"/>
    <w:basedOn w:val="Normal"/>
    <w:uiPriority w:val="34"/>
    <w:qFormat/>
    <w:rsid w:val="00AA79F9"/>
    <w:pPr>
      <w:ind w:left="720"/>
      <w:contextualSpacing/>
    </w:pPr>
  </w:style>
  <w:style w:type="table" w:styleId="TableGrid">
    <w:name w:val="Table Grid"/>
    <w:basedOn w:val="TableNormal"/>
    <w:uiPriority w:val="39"/>
    <w:rsid w:val="00D41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C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BF00D251</Template>
  <TotalTime>98</TotalTime>
  <Pages>11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Brown</dc:creator>
  <cp:keywords/>
  <dc:description/>
  <cp:lastModifiedBy>Sarah Bennett</cp:lastModifiedBy>
  <cp:revision>11</cp:revision>
  <cp:lastPrinted>2020-03-20T11:43:00Z</cp:lastPrinted>
  <dcterms:created xsi:type="dcterms:W3CDTF">2020-03-19T10:36:00Z</dcterms:created>
  <dcterms:modified xsi:type="dcterms:W3CDTF">2020-03-20T11:43:00Z</dcterms:modified>
</cp:coreProperties>
</file>